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65D50" w14:textId="28A291C0" w:rsidR="00735B39" w:rsidRPr="00735B39" w:rsidRDefault="00735B39" w:rsidP="00735B39">
      <w:pPr>
        <w:pStyle w:val="Geenafstand"/>
        <w:rPr>
          <w:b/>
          <w:bCs/>
        </w:rPr>
      </w:pPr>
      <w:r w:rsidRPr="00735B39">
        <w:rPr>
          <w:b/>
          <w:bCs/>
        </w:rPr>
        <w:t xml:space="preserve">Inschrijfformulier </w:t>
      </w:r>
      <w:proofErr w:type="spellStart"/>
      <w:r w:rsidRPr="00735B39">
        <w:rPr>
          <w:b/>
          <w:bCs/>
        </w:rPr>
        <w:t>Your</w:t>
      </w:r>
      <w:proofErr w:type="spellEnd"/>
      <w:r w:rsidRPr="00735B39">
        <w:rPr>
          <w:b/>
          <w:bCs/>
        </w:rPr>
        <w:t xml:space="preserve"> Stage</w:t>
      </w:r>
    </w:p>
    <w:p w14:paraId="44E69EC7" w14:textId="77777777" w:rsidR="00735B39" w:rsidRPr="00735B39" w:rsidRDefault="00735B39" w:rsidP="00735B39">
      <w:pPr>
        <w:pStyle w:val="Geenafstand"/>
      </w:pPr>
      <w:r w:rsidRPr="00735B39">
        <w:t>Donderdag 21 mei 2020 (Hemelvaart)</w:t>
      </w:r>
    </w:p>
    <w:p w14:paraId="5E661487" w14:textId="77777777" w:rsidR="00735B39" w:rsidRPr="00735B39" w:rsidRDefault="00735B39" w:rsidP="00735B39">
      <w:pPr>
        <w:pStyle w:val="Geenafstand"/>
      </w:pPr>
      <w:r w:rsidRPr="00735B39">
        <w:t xml:space="preserve">Aanvang 13.00 uur </w:t>
      </w:r>
    </w:p>
    <w:p w14:paraId="0D2E6FE3" w14:textId="77777777" w:rsidR="00735B39" w:rsidRPr="00735B39" w:rsidRDefault="00735B39" w:rsidP="00735B39">
      <w:pPr>
        <w:pStyle w:val="Geenafstand"/>
      </w:pPr>
    </w:p>
    <w:p w14:paraId="49872012" w14:textId="677A4DF9" w:rsidR="00735B39" w:rsidRPr="00735B39" w:rsidRDefault="00735B39" w:rsidP="00735B39">
      <w:pPr>
        <w:pStyle w:val="Geenafstand"/>
      </w:pPr>
      <w:r w:rsidRPr="00735B39">
        <w:t xml:space="preserve">Je kunt je inschrijven voor </w:t>
      </w:r>
      <w:proofErr w:type="spellStart"/>
      <w:r w:rsidRPr="00735B39">
        <w:t>Your</w:t>
      </w:r>
      <w:proofErr w:type="spellEnd"/>
      <w:r w:rsidRPr="00735B39">
        <w:t xml:space="preserve"> Stage door onderstaand formulier uiterlijk 10 maart 2020 te mailen naar </w:t>
      </w:r>
      <w:hyperlink r:id="rId10" w:history="1">
        <w:r w:rsidRPr="00DA71F9">
          <w:rPr>
            <w:rStyle w:val="Hyperlink"/>
          </w:rPr>
          <w:t>zuid.yourstage@kngu.nl</w:t>
        </w:r>
      </w:hyperlink>
      <w:r>
        <w:t xml:space="preserve"> </w:t>
      </w:r>
    </w:p>
    <w:p w14:paraId="5FE62CC0" w14:textId="77777777" w:rsidR="00735B39" w:rsidRPr="00735B39" w:rsidRDefault="00735B39" w:rsidP="00735B39">
      <w:pPr>
        <w:pStyle w:val="Geenafstand"/>
      </w:pPr>
      <w:r w:rsidRPr="00735B39">
        <w:t xml:space="preserve"> </w:t>
      </w:r>
    </w:p>
    <w:p w14:paraId="1C4FB644" w14:textId="77777777" w:rsidR="00735B39" w:rsidRPr="00735B39" w:rsidRDefault="00735B39" w:rsidP="00735B39">
      <w:pPr>
        <w:pStyle w:val="Geenafstand"/>
        <w:rPr>
          <w:b/>
          <w:bCs/>
        </w:rPr>
      </w:pPr>
      <w:r w:rsidRPr="00735B39">
        <w:rPr>
          <w:b/>
          <w:bCs/>
        </w:rPr>
        <w:t>Gegevens i.v.m. demo</w:t>
      </w:r>
    </w:p>
    <w:p w14:paraId="3910137D" w14:textId="77777777" w:rsidR="00735B39" w:rsidRPr="00735B39" w:rsidRDefault="00735B39" w:rsidP="00735B39">
      <w:pPr>
        <w:pStyle w:val="Geenafstand"/>
      </w:pPr>
      <w:r w:rsidRPr="00735B39">
        <w:t xml:space="preserve">Naam aanvrager: </w:t>
      </w:r>
    </w:p>
    <w:p w14:paraId="38C87282" w14:textId="77777777" w:rsidR="00735B39" w:rsidRPr="00735B39" w:rsidRDefault="00735B39" w:rsidP="00735B39">
      <w:pPr>
        <w:pStyle w:val="Geenafstand"/>
      </w:pPr>
      <w:r w:rsidRPr="00735B39">
        <w:t xml:space="preserve">E-mail:  </w:t>
      </w:r>
    </w:p>
    <w:p w14:paraId="7CDDC5BB" w14:textId="77777777" w:rsidR="00735B39" w:rsidRPr="00735B39" w:rsidRDefault="00735B39" w:rsidP="00735B39">
      <w:pPr>
        <w:pStyle w:val="Geenafstand"/>
      </w:pPr>
      <w:r w:rsidRPr="00735B39">
        <w:t xml:space="preserve">Telefoon:  </w:t>
      </w:r>
    </w:p>
    <w:p w14:paraId="62F79556" w14:textId="77777777" w:rsidR="00735B39" w:rsidRPr="00735B39" w:rsidRDefault="00735B39" w:rsidP="00735B39">
      <w:pPr>
        <w:pStyle w:val="Geenafstand"/>
      </w:pPr>
      <w:r w:rsidRPr="00735B39">
        <w:t xml:space="preserve">Vereniging / organisatie:  </w:t>
      </w:r>
    </w:p>
    <w:p w14:paraId="4F28EE91" w14:textId="77777777" w:rsidR="00735B39" w:rsidRPr="00735B39" w:rsidRDefault="00735B39" w:rsidP="00735B39">
      <w:pPr>
        <w:pStyle w:val="Geenafstand"/>
      </w:pPr>
      <w:r w:rsidRPr="00735B39">
        <w:t xml:space="preserve">Aantal deelnemers : </w:t>
      </w:r>
    </w:p>
    <w:p w14:paraId="705500D9" w14:textId="77777777" w:rsidR="00735B39" w:rsidRPr="00735B39" w:rsidRDefault="00735B39" w:rsidP="00735B39">
      <w:pPr>
        <w:pStyle w:val="Geenafstand"/>
      </w:pPr>
      <w:r w:rsidRPr="00735B39">
        <w:t xml:space="preserve">Aantal leiding : </w:t>
      </w:r>
    </w:p>
    <w:p w14:paraId="080E6C50" w14:textId="77777777" w:rsidR="00735B39" w:rsidRPr="00735B39" w:rsidRDefault="00735B39" w:rsidP="00735B39">
      <w:pPr>
        <w:pStyle w:val="Geenafstand"/>
      </w:pPr>
      <w:r w:rsidRPr="00735B39">
        <w:t xml:space="preserve">Duur van muziek:  </w:t>
      </w:r>
    </w:p>
    <w:p w14:paraId="2C5DE6B2" w14:textId="6EEFC209" w:rsidR="00735B39" w:rsidRPr="00735B39" w:rsidRDefault="00735B39" w:rsidP="00735B39">
      <w:pPr>
        <w:pStyle w:val="Geenafstand"/>
      </w:pPr>
      <w:r w:rsidRPr="00735B39">
        <w:t xml:space="preserve">Soort act / discipline :  </w:t>
      </w:r>
    </w:p>
    <w:p w14:paraId="296805E5" w14:textId="00E90560" w:rsidR="00735B39" w:rsidRPr="00735B39" w:rsidRDefault="00735B39" w:rsidP="00735B39">
      <w:pPr>
        <w:pStyle w:val="Geenafstand"/>
      </w:pPr>
    </w:p>
    <w:p w14:paraId="16B6E3C2" w14:textId="56FFB3D1" w:rsidR="00735B39" w:rsidRPr="00735B39" w:rsidRDefault="00735B39" w:rsidP="00735B39">
      <w:pPr>
        <w:pStyle w:val="Geenafstand"/>
      </w:pPr>
      <w:r w:rsidRPr="00735B3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03590" wp14:editId="5699F314">
                <wp:simplePos x="0" y="0"/>
                <wp:positionH relativeFrom="column">
                  <wp:posOffset>-167005</wp:posOffset>
                </wp:positionH>
                <wp:positionV relativeFrom="paragraph">
                  <wp:posOffset>222250</wp:posOffset>
                </wp:positionV>
                <wp:extent cx="142875" cy="123825"/>
                <wp:effectExtent l="0" t="0" r="28575" b="2857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8BB5C" id="Rechthoek 1" o:spid="_x0000_s1026" style="position:absolute;margin-left:-13.15pt;margin-top:17.5pt;width:11.2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" fillcolor="white [3201]" strokecolor="black [3200]" strokeweight="1pt"/>
            </w:pict>
          </mc:Fallback>
        </mc:AlternateContent>
      </w:r>
      <w:r w:rsidRPr="00735B39">
        <w:rPr>
          <w:u w:val="single"/>
        </w:rPr>
        <w:t>Kruis hieronder aan wat voor jullie van toepassing is</w:t>
      </w:r>
      <w:r w:rsidRPr="00735B39">
        <w:t>:</w:t>
      </w:r>
    </w:p>
    <w:p w14:paraId="014C3A7C" w14:textId="7EF3D245" w:rsidR="00735B39" w:rsidRPr="00735B39" w:rsidRDefault="00735B39" w:rsidP="00735B39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21B71" wp14:editId="6AD69CC5">
                <wp:simplePos x="0" y="0"/>
                <wp:positionH relativeFrom="leftMargin">
                  <wp:align>right</wp:align>
                </wp:positionH>
                <wp:positionV relativeFrom="paragraph">
                  <wp:posOffset>210185</wp:posOffset>
                </wp:positionV>
                <wp:extent cx="142875" cy="1238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A8AE5" id="Rechthoek 2" o:spid="_x0000_s1026" style="position:absolute;margin-left:-39.95pt;margin-top:16.55pt;width:11.25pt;height:9.75pt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Pr="00735B39">
        <w:t xml:space="preserve">Ja, ik wil met mijn leerlingen deelnemen aan het dagprogramma </w:t>
      </w:r>
    </w:p>
    <w:p w14:paraId="646C5294" w14:textId="06112635" w:rsidR="00735B39" w:rsidRPr="00735B39" w:rsidRDefault="00735B39" w:rsidP="00735B39">
      <w:pPr>
        <w:pStyle w:val="Geenafstand"/>
      </w:pPr>
      <w:r w:rsidRPr="00735B39">
        <w:t xml:space="preserve">Nee, ik wil met mijn leerlingen niet deelnemen aan het dagprogramma </w:t>
      </w:r>
    </w:p>
    <w:p w14:paraId="2AA8E610" w14:textId="77777777" w:rsidR="00735B39" w:rsidRPr="00735B39" w:rsidRDefault="00735B39" w:rsidP="00735B39">
      <w:pPr>
        <w:pStyle w:val="Geenafstand"/>
      </w:pPr>
    </w:p>
    <w:p w14:paraId="2C8EC124" w14:textId="77777777" w:rsidR="00735B39" w:rsidRPr="00735B39" w:rsidRDefault="00735B39" w:rsidP="00735B39">
      <w:pPr>
        <w:pStyle w:val="Geenafstand"/>
        <w:rPr>
          <w:u w:val="single"/>
        </w:rPr>
      </w:pPr>
      <w:r w:rsidRPr="00735B39">
        <w:rPr>
          <w:u w:val="single"/>
        </w:rPr>
        <w:t xml:space="preserve">Gegevens i.v.m. dagprogramma (aanvang dagprogramma 09.00 uur) </w:t>
      </w:r>
    </w:p>
    <w:p w14:paraId="7B9446EF" w14:textId="77777777" w:rsidR="00735B39" w:rsidRPr="00735B39" w:rsidRDefault="00735B39" w:rsidP="00735B39">
      <w:pPr>
        <w:pStyle w:val="Geenafstand"/>
      </w:pPr>
      <w:r w:rsidRPr="00735B39">
        <w:t xml:space="preserve">Aantal kinderen 6-8 jaar : </w:t>
      </w:r>
    </w:p>
    <w:p w14:paraId="02723C42" w14:textId="77777777" w:rsidR="00735B39" w:rsidRPr="00735B39" w:rsidRDefault="00735B39" w:rsidP="00735B39">
      <w:pPr>
        <w:pStyle w:val="Geenafstand"/>
      </w:pPr>
      <w:r w:rsidRPr="00735B39">
        <w:t xml:space="preserve">Aantal kinderen 9-12 jaar :  </w:t>
      </w:r>
    </w:p>
    <w:p w14:paraId="737E6626" w14:textId="77777777" w:rsidR="00735B39" w:rsidRPr="00735B39" w:rsidRDefault="00735B39" w:rsidP="00735B39">
      <w:pPr>
        <w:pStyle w:val="Geenafstand"/>
      </w:pPr>
      <w:r w:rsidRPr="00735B39">
        <w:t xml:space="preserve">Aantal kinderen 12 jaar e.o.: </w:t>
      </w:r>
    </w:p>
    <w:p w14:paraId="5321A629" w14:textId="77777777" w:rsidR="00735B39" w:rsidRPr="00735B39" w:rsidRDefault="00735B39" w:rsidP="00735B39">
      <w:pPr>
        <w:pStyle w:val="Geenafstand"/>
      </w:pPr>
      <w:r w:rsidRPr="00735B39">
        <w:t xml:space="preserve"> </w:t>
      </w:r>
    </w:p>
    <w:p w14:paraId="4CF04218" w14:textId="77777777" w:rsidR="00735B39" w:rsidRPr="00735B39" w:rsidRDefault="00735B39" w:rsidP="00735B39">
      <w:pPr>
        <w:pStyle w:val="Geenafstand"/>
      </w:pPr>
      <w:r w:rsidRPr="00735B39">
        <w:t>Na ontvangst van het inschrijfformulier en van het verschuldigde bedrag van €25,- per team op onderstaand rekeningnummer, ontvangt u van ons de bevestiging en is uw inschrijving definitief.</w:t>
      </w:r>
    </w:p>
    <w:p w14:paraId="38246C55" w14:textId="77777777" w:rsidR="00735B39" w:rsidRPr="00735B39" w:rsidRDefault="00735B39" w:rsidP="00735B39">
      <w:pPr>
        <w:pStyle w:val="Geenafstand"/>
      </w:pPr>
    </w:p>
    <w:p w14:paraId="685CDC02" w14:textId="77777777" w:rsidR="00735B39" w:rsidRPr="00735B39" w:rsidRDefault="00735B39" w:rsidP="00735B39">
      <w:pPr>
        <w:pStyle w:val="Geenafstand"/>
      </w:pPr>
      <w:r w:rsidRPr="00735B39">
        <w:t xml:space="preserve">Rekeningnummer: NL95 RABO 0120 0499 10 t.a.v. </w:t>
      </w:r>
      <w:proofErr w:type="spellStart"/>
      <w:r w:rsidRPr="00735B39">
        <w:t>Your</w:t>
      </w:r>
      <w:proofErr w:type="spellEnd"/>
      <w:r w:rsidRPr="00735B39">
        <w:t xml:space="preserve"> Stage</w:t>
      </w:r>
    </w:p>
    <w:p w14:paraId="473FEBAA" w14:textId="77777777" w:rsidR="00C94870" w:rsidRPr="00F960A1" w:rsidRDefault="00C94870">
      <w:pPr>
        <w:spacing w:after="160" w:line="259" w:lineRule="auto"/>
        <w:rPr>
          <w:sz w:val="22"/>
          <w:szCs w:val="22"/>
        </w:rPr>
      </w:pPr>
      <w:bookmarkStart w:id="0" w:name="_GoBack"/>
      <w:bookmarkEnd w:id="0"/>
    </w:p>
    <w:p w14:paraId="473FEBAB" w14:textId="77777777" w:rsidR="00C94870" w:rsidRPr="00F960A1" w:rsidRDefault="00C94870">
      <w:pPr>
        <w:spacing w:after="160" w:line="259" w:lineRule="auto"/>
        <w:rPr>
          <w:sz w:val="22"/>
          <w:szCs w:val="22"/>
        </w:rPr>
      </w:pPr>
    </w:p>
    <w:p w14:paraId="473FEBAC" w14:textId="77777777" w:rsidR="00747D85" w:rsidRPr="00747D85" w:rsidRDefault="00747D85" w:rsidP="00747D85">
      <w:pPr>
        <w:rPr>
          <w:sz w:val="22"/>
          <w:szCs w:val="22"/>
        </w:rPr>
      </w:pPr>
    </w:p>
    <w:p w14:paraId="473FEBAD" w14:textId="77777777" w:rsidR="00747D85" w:rsidRPr="00747D85" w:rsidRDefault="00747D85" w:rsidP="00747D85">
      <w:pPr>
        <w:rPr>
          <w:sz w:val="22"/>
          <w:szCs w:val="22"/>
        </w:rPr>
      </w:pPr>
    </w:p>
    <w:p w14:paraId="473FEBAE" w14:textId="77777777" w:rsidR="00747D85" w:rsidRPr="00747D85" w:rsidRDefault="00747D85" w:rsidP="00747D85">
      <w:pPr>
        <w:rPr>
          <w:sz w:val="22"/>
          <w:szCs w:val="22"/>
        </w:rPr>
      </w:pPr>
    </w:p>
    <w:p w14:paraId="473FEBAF" w14:textId="77777777" w:rsidR="00747D85" w:rsidRPr="00747D85" w:rsidRDefault="00747D85" w:rsidP="00747D85">
      <w:pPr>
        <w:rPr>
          <w:sz w:val="22"/>
          <w:szCs w:val="22"/>
        </w:rPr>
      </w:pPr>
    </w:p>
    <w:p w14:paraId="473FEBB0" w14:textId="77777777" w:rsidR="00747D85" w:rsidRPr="00747D85" w:rsidRDefault="00747D85" w:rsidP="00747D85">
      <w:pPr>
        <w:rPr>
          <w:sz w:val="22"/>
          <w:szCs w:val="22"/>
        </w:rPr>
      </w:pPr>
    </w:p>
    <w:p w14:paraId="473FEBB1" w14:textId="77777777" w:rsidR="00747D85" w:rsidRPr="00747D85" w:rsidRDefault="00747D85" w:rsidP="00747D85">
      <w:pPr>
        <w:rPr>
          <w:sz w:val="22"/>
          <w:szCs w:val="22"/>
        </w:rPr>
      </w:pPr>
    </w:p>
    <w:p w14:paraId="473FEBB2" w14:textId="77777777" w:rsidR="00747D85" w:rsidRPr="00747D85" w:rsidRDefault="00747D85" w:rsidP="00747D85">
      <w:pPr>
        <w:tabs>
          <w:tab w:val="left" w:pos="1065"/>
        </w:tabs>
        <w:rPr>
          <w:sz w:val="22"/>
          <w:szCs w:val="22"/>
        </w:rPr>
      </w:pPr>
    </w:p>
    <w:sectPr w:rsidR="00747D85" w:rsidRPr="00747D85" w:rsidSect="00A86E1D">
      <w:headerReference w:type="even" r:id="rId11"/>
      <w:headerReference w:type="default" r:id="rId12"/>
      <w:headerReference w:type="first" r:id="rId13"/>
      <w:pgSz w:w="11906" w:h="16838"/>
      <w:pgMar w:top="2268" w:right="1418" w:bottom="226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FEBB5" w14:textId="77777777" w:rsidR="000B6282" w:rsidRDefault="000B6282" w:rsidP="00A97B9C">
      <w:r>
        <w:separator/>
      </w:r>
    </w:p>
  </w:endnote>
  <w:endnote w:type="continuationSeparator" w:id="0">
    <w:p w14:paraId="473FEBB6" w14:textId="77777777" w:rsidR="000B6282" w:rsidRDefault="000B6282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FEBB3" w14:textId="77777777" w:rsidR="000B6282" w:rsidRDefault="000B6282" w:rsidP="00A97B9C">
      <w:r>
        <w:separator/>
      </w:r>
    </w:p>
  </w:footnote>
  <w:footnote w:type="continuationSeparator" w:id="0">
    <w:p w14:paraId="473FEBB4" w14:textId="77777777" w:rsidR="000B6282" w:rsidRDefault="000B6282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FEBB7" w14:textId="77777777" w:rsidR="00A97B9C" w:rsidRDefault="00735B39">
    <w:pPr>
      <w:pStyle w:val="Koptekst"/>
    </w:pPr>
    <w:r>
      <w:rPr>
        <w:noProof/>
      </w:rPr>
      <w:pict w14:anchorId="473FE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FEBB8" w14:textId="77777777" w:rsidR="00A97B9C" w:rsidRDefault="00735B39">
    <w:pPr>
      <w:pStyle w:val="Koptekst"/>
    </w:pPr>
    <w:r>
      <w:rPr>
        <w:noProof/>
        <w:lang w:eastAsia="nl-NL"/>
      </w:rPr>
      <w:pict w14:anchorId="473FE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FEBB9" w14:textId="77777777" w:rsidR="00A97B9C" w:rsidRDefault="00747D85">
    <w:pPr>
      <w:pStyle w:val="Koptekst"/>
    </w:pPr>
    <w:r w:rsidRPr="00994D1D">
      <w:rPr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473FEBBC" wp14:editId="473FEB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E53DB"/>
    <w:multiLevelType w:val="hybridMultilevel"/>
    <w:tmpl w:val="846EFEA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82"/>
    <w:rsid w:val="000B6282"/>
    <w:rsid w:val="0011349E"/>
    <w:rsid w:val="0019564C"/>
    <w:rsid w:val="0022300C"/>
    <w:rsid w:val="00375CFD"/>
    <w:rsid w:val="003B34E1"/>
    <w:rsid w:val="004E67F5"/>
    <w:rsid w:val="00697BDF"/>
    <w:rsid w:val="00704437"/>
    <w:rsid w:val="00735B39"/>
    <w:rsid w:val="00747D85"/>
    <w:rsid w:val="00945A97"/>
    <w:rsid w:val="00A86E1D"/>
    <w:rsid w:val="00A97B9C"/>
    <w:rsid w:val="00C94870"/>
    <w:rsid w:val="00DA18ED"/>
    <w:rsid w:val="00EC15F7"/>
    <w:rsid w:val="00F960A1"/>
    <w:rsid w:val="00FC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73FEB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349E"/>
    <w:pPr>
      <w:spacing w:after="0" w:line="240" w:lineRule="auto"/>
    </w:pPr>
    <w:rPr>
      <w:rFonts w:ascii="Century Gothic" w:hAnsi="Century Gothic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11349E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349E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2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styleId="Hyperlink">
    <w:name w:val="Hyperlink"/>
    <w:basedOn w:val="Standaardalinea-lettertype"/>
    <w:uiPriority w:val="99"/>
    <w:unhideWhenUsed/>
    <w:rsid w:val="00945A97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1349E"/>
    <w:rPr>
      <w:rFonts w:ascii="Century Gothic" w:eastAsiaTheme="majorEastAsia" w:hAnsi="Century Gothic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349E"/>
    <w:rPr>
      <w:rFonts w:ascii="Century Gothic" w:eastAsiaTheme="majorEastAsia" w:hAnsi="Century Gothic" w:cstheme="majorBidi"/>
      <w:b/>
      <w:color w:val="000000" w:themeColor="text1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1349E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1349E"/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349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349E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11349E"/>
    <w:rPr>
      <w:rFonts w:ascii="Century Gothic" w:hAnsi="Century Gothic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11349E"/>
    <w:rPr>
      <w:rFonts w:ascii="Century Gothic" w:hAnsi="Century Gothic"/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11349E"/>
    <w:rPr>
      <w:rFonts w:ascii="Century Gothic" w:hAnsi="Century Gothic"/>
      <w:i/>
      <w:iCs/>
      <w:color w:val="4472C4" w:themeColor="accent1"/>
    </w:rPr>
  </w:style>
  <w:style w:type="character" w:styleId="Zwaar">
    <w:name w:val="Strong"/>
    <w:basedOn w:val="Standaardalinea-lettertype"/>
    <w:uiPriority w:val="22"/>
    <w:qFormat/>
    <w:rsid w:val="0011349E"/>
    <w:rPr>
      <w:rFonts w:ascii="Century Gothic" w:hAnsi="Century Gothic"/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1134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1349E"/>
    <w:rPr>
      <w:rFonts w:ascii="Century Gothic" w:hAnsi="Century Gothic"/>
      <w:i/>
      <w:iCs/>
      <w:color w:val="404040" w:themeColor="text1" w:themeTint="BF"/>
      <w:sz w:val="24"/>
      <w:szCs w:val="24"/>
    </w:rPr>
  </w:style>
  <w:style w:type="character" w:styleId="Subtieleverwijzing">
    <w:name w:val="Subtle Reference"/>
    <w:basedOn w:val="Standaardalinea-lettertype"/>
    <w:uiPriority w:val="31"/>
    <w:qFormat/>
    <w:rsid w:val="0011349E"/>
    <w:rPr>
      <w:rFonts w:ascii="Century Gothic" w:hAnsi="Century Gothic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11349E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11349E"/>
    <w:rPr>
      <w:rFonts w:ascii="Century Gothic" w:hAnsi="Century Gothic"/>
      <w:b/>
      <w:bCs/>
      <w:i/>
      <w:iCs/>
      <w:spacing w:val="5"/>
    </w:rPr>
  </w:style>
  <w:style w:type="paragraph" w:styleId="Lijstalinea">
    <w:name w:val="List Paragraph"/>
    <w:basedOn w:val="Standaard"/>
    <w:uiPriority w:val="34"/>
    <w:qFormat/>
    <w:rsid w:val="00735B39"/>
    <w:pPr>
      <w:spacing w:line="256" w:lineRule="auto"/>
      <w:ind w:left="720"/>
      <w:contextualSpacing/>
    </w:pPr>
    <w:rPr>
      <w:rFonts w:ascii="Calibri" w:eastAsia="Calibri" w:hAnsi="Calibri" w:cs="Calibri"/>
      <w:b/>
      <w:color w:val="000000"/>
      <w:sz w:val="26"/>
      <w:szCs w:val="22"/>
      <w:lang w:eastAsia="nl-NL"/>
    </w:rPr>
  </w:style>
  <w:style w:type="paragraph" w:styleId="Geenafstand">
    <w:name w:val="No Spacing"/>
    <w:uiPriority w:val="1"/>
    <w:qFormat/>
    <w:rsid w:val="00735B39"/>
    <w:pPr>
      <w:spacing w:after="0" w:line="240" w:lineRule="auto"/>
    </w:pPr>
    <w:rPr>
      <w:rFonts w:ascii="Century Gothic" w:hAnsi="Century Gothic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5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1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uid.yourstage@kngu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B9E8BBB9D5841921BA88FAB60258C" ma:contentTypeVersion="4" ma:contentTypeDescription="Een nieuw document maken." ma:contentTypeScope="" ma:versionID="8b32c3e926d7a7e021e0cf39fec118eb">
  <xsd:schema xmlns:xsd="http://www.w3.org/2001/XMLSchema" xmlns:xs="http://www.w3.org/2001/XMLSchema" xmlns:p="http://schemas.microsoft.com/office/2006/metadata/properties" xmlns:ns3="ff043de3-cf15-40a4-a842-e5032dcdd6b4" targetNamespace="http://schemas.microsoft.com/office/2006/metadata/properties" ma:root="true" ma:fieldsID="e9d1958afc51fd52dd19190b12d13705" ns3:_="">
    <xsd:import namespace="ff043de3-cf15-40a4-a842-e5032dcdd6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43de3-cf15-40a4-a842-e5032dcdd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935C53-19F2-4BD3-96A6-7443471F3365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f043de3-cf15-40a4-a842-e5032dcdd6b4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D8EC854-216E-48AD-A636-05FB2A447C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6F1D0F-E416-4DC4-8B05-7D8A69FA4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43de3-cf15-40a4-a842-e5032dcdd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DG%20document%20-%20staand</Template>
  <TotalTime>4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Wolters</dc:creator>
  <cp:keywords/>
  <dc:description/>
  <cp:lastModifiedBy>Milou Weinans</cp:lastModifiedBy>
  <cp:revision>3</cp:revision>
  <cp:lastPrinted>2018-07-10T12:25:00Z</cp:lastPrinted>
  <dcterms:created xsi:type="dcterms:W3CDTF">2020-01-07T12:10:00Z</dcterms:created>
  <dcterms:modified xsi:type="dcterms:W3CDTF">2020-01-07T12:12:00Z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0x0101009DCB9E8BBB9D5841921BA88FAB60258C</vt:lpwstr>
  </property>
  <property fmtid="{D5CDD505-2E9C-101B-9397-08002B2CF9AE}" pid="3" name="Order">
    <vt:r8>1040200</vt:r8>
  </property>
</Properties>
</file>