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90492" w14:textId="77777777" w:rsidR="00FD5372" w:rsidRDefault="00FD5372" w:rsidP="00703607">
      <w:pPr>
        <w:pStyle w:val="Kop6"/>
        <w:rPr>
          <w:rFonts w:ascii="Century Gothic" w:hAnsi="Century Gothic" w:cs="Arial"/>
          <w:b/>
          <w:i w:val="0"/>
          <w:color w:val="auto"/>
          <w:szCs w:val="24"/>
        </w:rPr>
      </w:pPr>
    </w:p>
    <w:p w14:paraId="4E79A877" w14:textId="053735D6" w:rsidR="00703607" w:rsidRPr="00AD57C0" w:rsidRDefault="00703607" w:rsidP="00703607">
      <w:pPr>
        <w:pStyle w:val="Kop6"/>
        <w:rPr>
          <w:rFonts w:ascii="Century Gothic" w:hAnsi="Century Gothic" w:cs="Arial"/>
          <w:b/>
          <w:i w:val="0"/>
          <w:color w:val="auto"/>
          <w:szCs w:val="24"/>
        </w:rPr>
      </w:pPr>
      <w:r w:rsidRPr="00AD57C0">
        <w:rPr>
          <w:rFonts w:ascii="Century Gothic" w:hAnsi="Century Gothic" w:cs="Arial"/>
          <w:b/>
          <w:i w:val="0"/>
          <w:color w:val="auto"/>
          <w:szCs w:val="24"/>
        </w:rPr>
        <w:t xml:space="preserve">AANVRAAG (KANDIDAAT) GEWOON LIDMAATSCHAP </w:t>
      </w:r>
    </w:p>
    <w:p w14:paraId="2C40AAA2" w14:textId="77777777" w:rsidR="00703607" w:rsidRPr="00703607" w:rsidRDefault="00703607" w:rsidP="00703607">
      <w:pPr>
        <w:rPr>
          <w:rFonts w:ascii="Century Gothic" w:hAnsi="Century Gothic" w:cs="Arial"/>
          <w:sz w:val="22"/>
          <w:szCs w:val="22"/>
        </w:rPr>
      </w:pPr>
    </w:p>
    <w:p w14:paraId="47DED4AE" w14:textId="12ABA676" w:rsidR="001B0A20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 xml:space="preserve">Naam </w:t>
      </w:r>
      <w:r w:rsidR="00777784">
        <w:rPr>
          <w:rFonts w:ascii="Century Gothic" w:hAnsi="Century Gothic" w:cs="Arial"/>
          <w:sz w:val="20"/>
          <w:szCs w:val="20"/>
        </w:rPr>
        <w:t>club</w:t>
      </w:r>
      <w:r w:rsidRPr="00FD5372">
        <w:rPr>
          <w:rFonts w:ascii="Century Gothic" w:hAnsi="Century Gothic" w:cs="Arial"/>
          <w:sz w:val="20"/>
          <w:szCs w:val="20"/>
        </w:rPr>
        <w:t xml:space="preserve">: </w:t>
      </w:r>
      <w:r w:rsidR="00777784">
        <w:rPr>
          <w:rFonts w:ascii="Century Gothic" w:hAnsi="Century Gothic" w:cs="Arial"/>
          <w:sz w:val="20"/>
          <w:szCs w:val="20"/>
        </w:rPr>
        <w:t>______</w:t>
      </w:r>
      <w:r w:rsidRPr="00FD5372">
        <w:rPr>
          <w:rFonts w:ascii="Century Gothic" w:hAnsi="Century Gothic" w:cs="Arial"/>
          <w:sz w:val="20"/>
          <w:szCs w:val="20"/>
        </w:rPr>
        <w:t>_______________________________________________</w:t>
      </w:r>
      <w:r w:rsidR="00AD57C0" w:rsidRPr="00FD5372">
        <w:rPr>
          <w:rFonts w:ascii="Century Gothic" w:hAnsi="Century Gothic" w:cs="Arial"/>
          <w:sz w:val="20"/>
          <w:szCs w:val="20"/>
        </w:rPr>
        <w:t>______</w:t>
      </w:r>
      <w:r w:rsidRPr="00FD5372">
        <w:rPr>
          <w:rFonts w:ascii="Century Gothic" w:hAnsi="Century Gothic" w:cs="Arial"/>
          <w:sz w:val="20"/>
          <w:szCs w:val="20"/>
        </w:rPr>
        <w:t>_</w:t>
      </w:r>
      <w:r w:rsidRPr="00FD5372">
        <w:rPr>
          <w:rFonts w:ascii="Century Gothic" w:hAnsi="Century Gothic" w:cs="Arial"/>
          <w:sz w:val="20"/>
          <w:szCs w:val="20"/>
        </w:rPr>
        <w:br/>
      </w:r>
    </w:p>
    <w:p w14:paraId="4A91EA28" w14:textId="77777777" w:rsidR="001B0A20" w:rsidRPr="00FD5372" w:rsidRDefault="001B0A20" w:rsidP="001B0A20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Gevestigd te: ___________________________________________________________</w:t>
      </w:r>
    </w:p>
    <w:p w14:paraId="5AD0DD4B" w14:textId="77777777" w:rsidR="001B0A20" w:rsidRPr="00FD5372" w:rsidRDefault="001B0A20" w:rsidP="001B0A20">
      <w:pPr>
        <w:rPr>
          <w:rFonts w:ascii="Century Gothic" w:hAnsi="Century Gothic" w:cs="Arial"/>
          <w:sz w:val="20"/>
          <w:szCs w:val="20"/>
        </w:rPr>
      </w:pPr>
    </w:p>
    <w:p w14:paraId="19C65B24" w14:textId="77777777" w:rsidR="001B0A20" w:rsidRPr="00FD5372" w:rsidRDefault="001B0A20" w:rsidP="001B0A20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Nummer Kamer van Koophandel: _______________________________________</w:t>
      </w:r>
    </w:p>
    <w:p w14:paraId="69A34633" w14:textId="6D62F0C7" w:rsidR="00783B8B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br/>
      </w:r>
      <w:proofErr w:type="spellStart"/>
      <w:r w:rsidRPr="00FD5372">
        <w:rPr>
          <w:rFonts w:ascii="Century Gothic" w:hAnsi="Century Gothic" w:cs="Arial"/>
          <w:sz w:val="20"/>
          <w:szCs w:val="20"/>
        </w:rPr>
        <w:t>Omni</w:t>
      </w:r>
      <w:r w:rsidR="00CD6082">
        <w:rPr>
          <w:rFonts w:ascii="Century Gothic" w:hAnsi="Century Gothic" w:cs="Arial"/>
          <w:sz w:val="20"/>
          <w:szCs w:val="20"/>
        </w:rPr>
        <w:t>sport</w:t>
      </w:r>
      <w:r w:rsidRPr="00FD5372">
        <w:rPr>
          <w:rFonts w:ascii="Century Gothic" w:hAnsi="Century Gothic" w:cs="Arial"/>
          <w:sz w:val="20"/>
          <w:szCs w:val="20"/>
        </w:rPr>
        <w:t>vereniging</w:t>
      </w:r>
      <w:proofErr w:type="spellEnd"/>
      <w:r w:rsidRPr="00FD5372">
        <w:rPr>
          <w:rFonts w:ascii="Century Gothic" w:hAnsi="Century Gothic" w:cs="Arial"/>
          <w:sz w:val="20"/>
          <w:szCs w:val="20"/>
        </w:rPr>
        <w:t>: Ja / Nee * doorstrepen wat niet van toepassing</w:t>
      </w:r>
      <w:r w:rsidR="00783B8B" w:rsidRPr="00FD5372">
        <w:rPr>
          <w:rFonts w:ascii="Century Gothic" w:hAnsi="Century Gothic" w:cs="Arial"/>
          <w:sz w:val="20"/>
          <w:szCs w:val="20"/>
        </w:rPr>
        <w:br/>
      </w:r>
    </w:p>
    <w:p w14:paraId="37C8EF5D" w14:textId="77777777" w:rsidR="00783B8B" w:rsidRPr="00FD5372" w:rsidRDefault="00783B8B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Indien ja: welke andere sport(en): _______________________________________</w:t>
      </w:r>
    </w:p>
    <w:p w14:paraId="32939EA6" w14:textId="77777777" w:rsidR="00783B8B" w:rsidRPr="00FD5372" w:rsidRDefault="00783B8B" w:rsidP="00703607">
      <w:pPr>
        <w:rPr>
          <w:rFonts w:ascii="Century Gothic" w:hAnsi="Century Gothic" w:cs="Arial"/>
          <w:sz w:val="20"/>
          <w:szCs w:val="20"/>
        </w:rPr>
      </w:pPr>
    </w:p>
    <w:p w14:paraId="643A144E" w14:textId="77777777" w:rsidR="00783B8B" w:rsidRPr="00FD5372" w:rsidRDefault="00783B8B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________________________________________________________________________</w:t>
      </w:r>
    </w:p>
    <w:p w14:paraId="2329D18C" w14:textId="77777777" w:rsidR="00783B8B" w:rsidRPr="00FD5372" w:rsidRDefault="00783B8B" w:rsidP="00703607">
      <w:pPr>
        <w:rPr>
          <w:rFonts w:ascii="Century Gothic" w:hAnsi="Century Gothic" w:cs="Arial"/>
          <w:sz w:val="20"/>
          <w:szCs w:val="20"/>
        </w:rPr>
      </w:pPr>
    </w:p>
    <w:p w14:paraId="1658C034" w14:textId="77777777" w:rsidR="00783B8B" w:rsidRPr="00FD5372" w:rsidRDefault="00783B8B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Bij welke sportbond(en) aangesloten: ____________________________________</w:t>
      </w:r>
      <w:r w:rsidR="00703607" w:rsidRPr="00FD5372">
        <w:rPr>
          <w:rFonts w:ascii="Century Gothic" w:hAnsi="Century Gothic" w:cs="Arial"/>
          <w:sz w:val="20"/>
          <w:szCs w:val="20"/>
        </w:rPr>
        <w:t xml:space="preserve"> </w:t>
      </w:r>
    </w:p>
    <w:p w14:paraId="65D24449" w14:textId="77777777" w:rsidR="00783B8B" w:rsidRPr="00FD5372" w:rsidRDefault="00783B8B" w:rsidP="00703607">
      <w:pPr>
        <w:rPr>
          <w:rFonts w:ascii="Century Gothic" w:hAnsi="Century Gothic" w:cs="Arial"/>
          <w:sz w:val="20"/>
          <w:szCs w:val="20"/>
        </w:rPr>
      </w:pPr>
    </w:p>
    <w:p w14:paraId="65CF980A" w14:textId="77777777" w:rsidR="00703607" w:rsidRPr="00FD5372" w:rsidRDefault="00703607" w:rsidP="00703607">
      <w:pPr>
        <w:pStyle w:val="Kop3"/>
        <w:rPr>
          <w:rFonts w:ascii="Century Gothic" w:hAnsi="Century Gothic" w:cs="Arial"/>
          <w:color w:val="auto"/>
          <w:sz w:val="20"/>
          <w:szCs w:val="20"/>
        </w:rPr>
      </w:pPr>
      <w:r w:rsidRPr="00FD5372">
        <w:rPr>
          <w:rFonts w:ascii="Century Gothic" w:hAnsi="Century Gothic" w:cs="Arial"/>
          <w:color w:val="auto"/>
          <w:sz w:val="20"/>
          <w:szCs w:val="20"/>
        </w:rPr>
        <w:t>Voorzitter</w:t>
      </w:r>
    </w:p>
    <w:p w14:paraId="6808A374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 xml:space="preserve">Naam:   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2E738198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203F5FA4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Adres:</w:t>
      </w:r>
      <w:r w:rsidRPr="00FD5372">
        <w:rPr>
          <w:rFonts w:ascii="Century Gothic" w:hAnsi="Century Gothic" w:cs="Arial"/>
          <w:sz w:val="20"/>
          <w:szCs w:val="20"/>
        </w:rPr>
        <w:tab/>
        <w:t xml:space="preserve">  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3A44CBA1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7C44AA0A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 xml:space="preserve">Postcode: </w:t>
      </w:r>
      <w:r w:rsidRPr="00FD5372">
        <w:rPr>
          <w:rFonts w:ascii="Century Gothic" w:hAnsi="Century Gothic" w:cs="Arial"/>
          <w:sz w:val="20"/>
          <w:szCs w:val="20"/>
        </w:rPr>
        <w:tab/>
        <w:t>________________ Woonplaats: ______________________________</w:t>
      </w:r>
    </w:p>
    <w:p w14:paraId="713C3791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2E2CB248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 xml:space="preserve">Telefoon: 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03C050B2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03E47CA8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 xml:space="preserve">E-mail: 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6F8EF126" w14:textId="77777777" w:rsidR="00783B8B" w:rsidRPr="00FD5372" w:rsidRDefault="00783B8B" w:rsidP="00703607">
      <w:pPr>
        <w:pStyle w:val="Kop3"/>
        <w:rPr>
          <w:rFonts w:ascii="Century Gothic" w:hAnsi="Century Gothic" w:cs="Arial"/>
          <w:color w:val="auto"/>
          <w:sz w:val="20"/>
          <w:szCs w:val="20"/>
        </w:rPr>
      </w:pPr>
    </w:p>
    <w:p w14:paraId="59C640E1" w14:textId="77777777" w:rsidR="00703607" w:rsidRPr="00FD5372" w:rsidRDefault="00703607" w:rsidP="00703607">
      <w:pPr>
        <w:pStyle w:val="Kop3"/>
        <w:rPr>
          <w:rFonts w:ascii="Century Gothic" w:hAnsi="Century Gothic" w:cs="Arial"/>
          <w:color w:val="auto"/>
          <w:sz w:val="20"/>
          <w:szCs w:val="20"/>
        </w:rPr>
      </w:pPr>
      <w:r w:rsidRPr="00FD5372">
        <w:rPr>
          <w:rFonts w:ascii="Century Gothic" w:hAnsi="Century Gothic" w:cs="Arial"/>
          <w:color w:val="auto"/>
          <w:sz w:val="20"/>
          <w:szCs w:val="20"/>
        </w:rPr>
        <w:t>Secretaris</w:t>
      </w:r>
    </w:p>
    <w:p w14:paraId="25B3DE2B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Naam: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005ED6B7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515FDBB5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Adres:</w:t>
      </w:r>
      <w:r w:rsidRPr="00FD5372">
        <w:rPr>
          <w:rFonts w:ascii="Century Gothic" w:hAnsi="Century Gothic" w:cs="Arial"/>
          <w:sz w:val="20"/>
          <w:szCs w:val="20"/>
        </w:rPr>
        <w:tab/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657C958E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778258E6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Postcode:</w:t>
      </w:r>
      <w:r w:rsidRPr="00FD5372">
        <w:rPr>
          <w:rFonts w:ascii="Century Gothic" w:hAnsi="Century Gothic" w:cs="Arial"/>
          <w:sz w:val="20"/>
          <w:szCs w:val="20"/>
        </w:rPr>
        <w:tab/>
        <w:t>_________________ Woonplaats: _____________________________</w:t>
      </w:r>
    </w:p>
    <w:p w14:paraId="5E997A78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40FC44CE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 xml:space="preserve">Telefoon: 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28E86C4D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778F9B2A" w14:textId="77777777" w:rsidR="00783B8B" w:rsidRPr="00FD5372" w:rsidRDefault="00703607" w:rsidP="00703607">
      <w:pPr>
        <w:rPr>
          <w:rFonts w:ascii="Century Gothic" w:hAnsi="Century Gothic" w:cs="Arial"/>
          <w:b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E-mail:</w:t>
      </w:r>
      <w:r w:rsidRPr="00FD5372">
        <w:rPr>
          <w:rFonts w:ascii="Century Gothic" w:hAnsi="Century Gothic" w:cs="Arial"/>
          <w:sz w:val="20"/>
          <w:szCs w:val="20"/>
        </w:rPr>
        <w:tab/>
        <w:t xml:space="preserve"> 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  <w:r w:rsidRPr="00FD5372">
        <w:rPr>
          <w:rFonts w:ascii="Century Gothic" w:hAnsi="Century Gothic" w:cs="Arial"/>
          <w:sz w:val="20"/>
          <w:szCs w:val="20"/>
        </w:rPr>
        <w:br/>
        <w:t>(verplicht)</w:t>
      </w:r>
      <w:r w:rsidRPr="00FD5372">
        <w:rPr>
          <w:rFonts w:ascii="Century Gothic" w:hAnsi="Century Gothic" w:cs="Arial"/>
          <w:sz w:val="20"/>
          <w:szCs w:val="20"/>
        </w:rPr>
        <w:br/>
      </w:r>
    </w:p>
    <w:p w14:paraId="5B408840" w14:textId="77777777" w:rsidR="001B0A20" w:rsidRPr="00FD5372" w:rsidRDefault="001B0A20" w:rsidP="00703607">
      <w:pPr>
        <w:rPr>
          <w:rFonts w:ascii="Century Gothic" w:hAnsi="Century Gothic" w:cs="Arial"/>
          <w:b/>
          <w:sz w:val="20"/>
          <w:szCs w:val="20"/>
        </w:rPr>
      </w:pPr>
    </w:p>
    <w:p w14:paraId="55B7F1F7" w14:textId="77777777" w:rsidR="00703607" w:rsidRPr="00FD5372" w:rsidRDefault="00703607" w:rsidP="00703607">
      <w:pPr>
        <w:rPr>
          <w:rFonts w:ascii="Century Gothic" w:hAnsi="Century Gothic" w:cs="Arial"/>
          <w:b/>
          <w:sz w:val="20"/>
          <w:szCs w:val="20"/>
        </w:rPr>
      </w:pPr>
      <w:r w:rsidRPr="00FD5372">
        <w:rPr>
          <w:rFonts w:ascii="Century Gothic" w:hAnsi="Century Gothic" w:cs="Arial"/>
          <w:b/>
          <w:sz w:val="20"/>
          <w:szCs w:val="20"/>
        </w:rPr>
        <w:t>Penningmeester</w:t>
      </w:r>
    </w:p>
    <w:p w14:paraId="0CCA6E18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Naam: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4CEE4EA2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6D4B745E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Adres:</w:t>
      </w:r>
      <w:r w:rsidRPr="00FD5372">
        <w:rPr>
          <w:rFonts w:ascii="Century Gothic" w:hAnsi="Century Gothic" w:cs="Arial"/>
          <w:sz w:val="20"/>
          <w:szCs w:val="20"/>
        </w:rPr>
        <w:tab/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02BC19FC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053D9851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 xml:space="preserve">Postcode: </w:t>
      </w:r>
      <w:r w:rsidRPr="00FD5372">
        <w:rPr>
          <w:rFonts w:ascii="Century Gothic" w:hAnsi="Century Gothic" w:cs="Arial"/>
          <w:sz w:val="20"/>
          <w:szCs w:val="20"/>
        </w:rPr>
        <w:tab/>
        <w:t>_________________ Woonplaats: _____________________________</w:t>
      </w:r>
    </w:p>
    <w:p w14:paraId="2708FEA5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1F1DD8A6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 xml:space="preserve">Telefoon: 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570D254B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2E5C8D4B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  <w:r w:rsidRPr="00FD5372">
        <w:rPr>
          <w:rFonts w:ascii="Century Gothic" w:hAnsi="Century Gothic" w:cs="Arial"/>
          <w:sz w:val="20"/>
          <w:szCs w:val="20"/>
        </w:rPr>
        <w:t>E-mail:</w:t>
      </w:r>
      <w:r w:rsidRPr="00FD5372">
        <w:rPr>
          <w:rFonts w:ascii="Century Gothic" w:hAnsi="Century Gothic" w:cs="Arial"/>
          <w:sz w:val="20"/>
          <w:szCs w:val="20"/>
        </w:rPr>
        <w:tab/>
        <w:t xml:space="preserve"> </w:t>
      </w:r>
      <w:r w:rsidRPr="00FD5372">
        <w:rPr>
          <w:rFonts w:ascii="Century Gothic" w:hAnsi="Century Gothic" w:cs="Arial"/>
          <w:sz w:val="20"/>
          <w:szCs w:val="20"/>
        </w:rPr>
        <w:tab/>
        <w:t>___________________________________________________________</w:t>
      </w:r>
    </w:p>
    <w:p w14:paraId="2FA54CB7" w14:textId="77777777" w:rsidR="00703607" w:rsidRPr="00FD5372" w:rsidRDefault="00703607" w:rsidP="00703607">
      <w:pPr>
        <w:rPr>
          <w:rFonts w:ascii="Century Gothic" w:hAnsi="Century Gothic" w:cs="Arial"/>
          <w:sz w:val="20"/>
          <w:szCs w:val="20"/>
        </w:rPr>
      </w:pPr>
    </w:p>
    <w:p w14:paraId="737CD37B" w14:textId="55D834A8" w:rsidR="00783B8B" w:rsidRDefault="00783B8B" w:rsidP="00703607">
      <w:pPr>
        <w:rPr>
          <w:rFonts w:ascii="Century Gothic" w:hAnsi="Century Gothic" w:cs="Arial"/>
          <w:sz w:val="22"/>
          <w:szCs w:val="22"/>
        </w:rPr>
      </w:pPr>
    </w:p>
    <w:p w14:paraId="6268F07D" w14:textId="77777777" w:rsidR="00272CDA" w:rsidRDefault="00272CDA" w:rsidP="00703607">
      <w:pPr>
        <w:rPr>
          <w:rFonts w:ascii="Century Gothic" w:hAnsi="Century Gothic" w:cs="Arial"/>
          <w:sz w:val="22"/>
          <w:szCs w:val="22"/>
        </w:rPr>
      </w:pPr>
    </w:p>
    <w:p w14:paraId="16CA0F12" w14:textId="1CE9308F" w:rsidR="00783B8B" w:rsidRDefault="00947DB1" w:rsidP="00703607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De </w:t>
      </w:r>
      <w:proofErr w:type="spellStart"/>
      <w:r w:rsidR="00777784">
        <w:rPr>
          <w:rFonts w:ascii="Century Gothic" w:hAnsi="Century Gothic" w:cs="Arial"/>
          <w:sz w:val="22"/>
          <w:szCs w:val="22"/>
        </w:rPr>
        <w:t>gymclub</w:t>
      </w:r>
      <w:proofErr w:type="spellEnd"/>
      <w:r w:rsidR="009D4755">
        <w:rPr>
          <w:rFonts w:ascii="Century Gothic" w:hAnsi="Century Gothic" w:cs="Arial"/>
          <w:sz w:val="22"/>
          <w:szCs w:val="22"/>
        </w:rPr>
        <w:t>:</w:t>
      </w:r>
    </w:p>
    <w:p w14:paraId="00DA27E1" w14:textId="70006C76" w:rsidR="00E2696C" w:rsidRDefault="00BA4156" w:rsidP="00D804E1">
      <w:pPr>
        <w:spacing w:after="160" w:line="259" w:lineRule="auto"/>
        <w:ind w:left="7788" w:firstLine="7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Ja</w:t>
      </w:r>
      <w:r>
        <w:rPr>
          <w:rFonts w:ascii="Century Gothic" w:hAnsi="Century Gothic" w:cs="Arial"/>
          <w:sz w:val="22"/>
          <w:szCs w:val="22"/>
        </w:rPr>
        <w:tab/>
        <w:t>Nee</w:t>
      </w:r>
    </w:p>
    <w:p w14:paraId="307A7E14" w14:textId="36B8207A" w:rsidR="00E2696C" w:rsidRDefault="009D4755" w:rsidP="00522303">
      <w:pPr>
        <w:spacing w:after="160" w:line="259" w:lineRule="auto"/>
        <w:rPr>
          <w:rFonts w:ascii="Courier New" w:hAnsi="Courier New" w:cs="Courier New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I</w:t>
      </w:r>
      <w:r w:rsidR="00E2696C">
        <w:rPr>
          <w:rFonts w:ascii="Century Gothic" w:hAnsi="Century Gothic" w:cs="Arial"/>
          <w:sz w:val="22"/>
          <w:szCs w:val="22"/>
        </w:rPr>
        <w:t>s eerder lid geweest van de KNGU</w:t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ourier New" w:hAnsi="Courier New" w:cs="Courier New"/>
          <w:sz w:val="22"/>
          <w:szCs w:val="22"/>
        </w:rPr>
        <w:t>□</w:t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ourier New" w:hAnsi="Courier New" w:cs="Courier New"/>
          <w:sz w:val="22"/>
          <w:szCs w:val="22"/>
        </w:rPr>
        <w:t>□</w:t>
      </w:r>
    </w:p>
    <w:p w14:paraId="50C2AF6D" w14:textId="46E7263E" w:rsidR="000D7766" w:rsidRPr="000D7766" w:rsidRDefault="000D7766" w:rsidP="00522303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Courier New"/>
          <w:sz w:val="22"/>
          <w:szCs w:val="22"/>
        </w:rPr>
        <w:t xml:space="preserve">Is ontstaan vanuit een afsplitsing van bestaand lid KNGU </w:t>
      </w:r>
      <w:r>
        <w:rPr>
          <w:rFonts w:ascii="Century Gothic" w:hAnsi="Century Gothic" w:cs="Courier New"/>
          <w:sz w:val="22"/>
          <w:szCs w:val="22"/>
        </w:rPr>
        <w:tab/>
      </w:r>
      <w:r>
        <w:rPr>
          <w:rFonts w:ascii="Century Gothic" w:hAnsi="Century Gothic" w:cs="Courier New"/>
          <w:sz w:val="22"/>
          <w:szCs w:val="22"/>
        </w:rPr>
        <w:tab/>
      </w:r>
      <w:r>
        <w:rPr>
          <w:rFonts w:ascii="Century Gothic" w:hAnsi="Century Gothic" w:cs="Courier New"/>
          <w:sz w:val="22"/>
          <w:szCs w:val="22"/>
        </w:rPr>
        <w:tab/>
      </w:r>
      <w:r w:rsidR="003C65DB">
        <w:rPr>
          <w:rFonts w:ascii="Century Gothic" w:hAnsi="Century Gothic" w:cs="Courier New"/>
          <w:sz w:val="22"/>
          <w:szCs w:val="22"/>
        </w:rPr>
        <w:tab/>
      </w:r>
      <w:r>
        <w:rPr>
          <w:rFonts w:ascii="Courier New" w:hAnsi="Courier New" w:cs="Courier New"/>
          <w:sz w:val="22"/>
          <w:szCs w:val="22"/>
        </w:rPr>
        <w:t>□</w:t>
      </w:r>
      <w:r>
        <w:rPr>
          <w:rFonts w:ascii="Century Gothic" w:hAnsi="Century Gothic" w:cs="Arial"/>
          <w:sz w:val="22"/>
          <w:szCs w:val="22"/>
        </w:rPr>
        <w:tab/>
      </w:r>
      <w:r>
        <w:rPr>
          <w:rFonts w:ascii="Courier New" w:hAnsi="Courier New" w:cs="Courier New"/>
          <w:sz w:val="22"/>
          <w:szCs w:val="22"/>
        </w:rPr>
        <w:t>□</w:t>
      </w:r>
    </w:p>
    <w:p w14:paraId="2C3C3478" w14:textId="15E3F0E4" w:rsidR="007A3643" w:rsidRDefault="009D4755" w:rsidP="00522303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I</w:t>
      </w:r>
      <w:r w:rsidR="007A3643">
        <w:rPr>
          <w:rFonts w:ascii="Century Gothic" w:hAnsi="Century Gothic" w:cs="Arial"/>
          <w:sz w:val="22"/>
          <w:szCs w:val="22"/>
        </w:rPr>
        <w:t>s op de hoogte van de uitgangspunten van de KNGU</w:t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ourier New" w:hAnsi="Courier New" w:cs="Courier New"/>
          <w:sz w:val="22"/>
          <w:szCs w:val="22"/>
        </w:rPr>
        <w:t>□</w:t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ourier New" w:hAnsi="Courier New" w:cs="Courier New"/>
          <w:sz w:val="22"/>
          <w:szCs w:val="22"/>
        </w:rPr>
        <w:t>□</w:t>
      </w:r>
    </w:p>
    <w:p w14:paraId="67FF38AE" w14:textId="649D27C7" w:rsidR="007A3643" w:rsidRDefault="009D4755" w:rsidP="00522303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I</w:t>
      </w:r>
      <w:r w:rsidR="001C1516">
        <w:rPr>
          <w:rFonts w:ascii="Century Gothic" w:hAnsi="Century Gothic" w:cs="Arial"/>
          <w:sz w:val="22"/>
          <w:szCs w:val="22"/>
        </w:rPr>
        <w:t>s bewust dat het onderdeel wordt van de Dutch Gymnastics community</w:t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ourier New" w:hAnsi="Courier New" w:cs="Courier New"/>
          <w:sz w:val="22"/>
          <w:szCs w:val="22"/>
        </w:rPr>
        <w:t>□</w:t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ourier New" w:hAnsi="Courier New" w:cs="Courier New"/>
          <w:sz w:val="22"/>
          <w:szCs w:val="22"/>
        </w:rPr>
        <w:t>□</w:t>
      </w:r>
    </w:p>
    <w:p w14:paraId="706B00F0" w14:textId="77777777" w:rsidR="00D804E1" w:rsidRDefault="00C609C8" w:rsidP="00522303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I</w:t>
      </w:r>
      <w:r w:rsidR="00D21A0B">
        <w:rPr>
          <w:rFonts w:ascii="Century Gothic" w:hAnsi="Century Gothic" w:cs="Arial"/>
          <w:sz w:val="22"/>
          <w:szCs w:val="22"/>
        </w:rPr>
        <w:t>s bereid om samen met de KNGU en</w:t>
      </w:r>
      <w:r>
        <w:rPr>
          <w:rFonts w:ascii="Century Gothic" w:hAnsi="Century Gothic" w:cs="Arial"/>
          <w:sz w:val="22"/>
          <w:szCs w:val="22"/>
        </w:rPr>
        <w:t xml:space="preserve"> haar leden</w:t>
      </w:r>
      <w:r w:rsidR="00D21A0B">
        <w:rPr>
          <w:rFonts w:ascii="Century Gothic" w:hAnsi="Century Gothic" w:cs="Arial"/>
          <w:sz w:val="22"/>
          <w:szCs w:val="22"/>
        </w:rPr>
        <w:t xml:space="preserve"> de sport</w:t>
      </w:r>
    </w:p>
    <w:p w14:paraId="602770BF" w14:textId="04740C5F" w:rsidR="001C1516" w:rsidRDefault="00D21A0B" w:rsidP="00522303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te versterken</w:t>
      </w:r>
      <w:r w:rsidR="00A423B6">
        <w:rPr>
          <w:rFonts w:ascii="Century Gothic" w:hAnsi="Century Gothic" w:cs="Arial"/>
          <w:sz w:val="22"/>
          <w:szCs w:val="22"/>
        </w:rPr>
        <w:t>/</w:t>
      </w:r>
      <w:r>
        <w:rPr>
          <w:rFonts w:ascii="Century Gothic" w:hAnsi="Century Gothic" w:cs="Arial"/>
          <w:sz w:val="22"/>
          <w:szCs w:val="22"/>
        </w:rPr>
        <w:t>verbeteren</w:t>
      </w:r>
      <w:r w:rsidR="008A331C">
        <w:rPr>
          <w:rFonts w:ascii="Century Gothic" w:hAnsi="Century Gothic" w:cs="Arial"/>
          <w:sz w:val="22"/>
          <w:szCs w:val="22"/>
        </w:rPr>
        <w:tab/>
      </w:r>
      <w:r w:rsidR="00D804E1">
        <w:rPr>
          <w:rFonts w:ascii="Century Gothic" w:hAnsi="Century Gothic" w:cs="Arial"/>
          <w:sz w:val="22"/>
          <w:szCs w:val="22"/>
        </w:rPr>
        <w:tab/>
      </w:r>
      <w:r w:rsidR="00D804E1">
        <w:rPr>
          <w:rFonts w:ascii="Century Gothic" w:hAnsi="Century Gothic" w:cs="Arial"/>
          <w:sz w:val="22"/>
          <w:szCs w:val="22"/>
        </w:rPr>
        <w:tab/>
      </w:r>
      <w:r w:rsidR="00D804E1">
        <w:rPr>
          <w:rFonts w:ascii="Century Gothic" w:hAnsi="Century Gothic" w:cs="Arial"/>
          <w:sz w:val="22"/>
          <w:szCs w:val="22"/>
        </w:rPr>
        <w:tab/>
      </w:r>
      <w:r w:rsidR="00D804E1">
        <w:rPr>
          <w:rFonts w:ascii="Century Gothic" w:hAnsi="Century Gothic" w:cs="Arial"/>
          <w:sz w:val="22"/>
          <w:szCs w:val="22"/>
        </w:rPr>
        <w:tab/>
      </w:r>
      <w:r w:rsidR="00D804E1">
        <w:rPr>
          <w:rFonts w:ascii="Century Gothic" w:hAnsi="Century Gothic" w:cs="Arial"/>
          <w:sz w:val="22"/>
          <w:szCs w:val="22"/>
        </w:rPr>
        <w:tab/>
      </w:r>
      <w:r w:rsidR="00D804E1">
        <w:rPr>
          <w:rFonts w:ascii="Century Gothic" w:hAnsi="Century Gothic" w:cs="Arial"/>
          <w:sz w:val="22"/>
          <w:szCs w:val="22"/>
        </w:rPr>
        <w:tab/>
      </w:r>
      <w:r w:rsidR="00D804E1">
        <w:rPr>
          <w:rFonts w:ascii="Century Gothic" w:hAnsi="Century Gothic" w:cs="Arial"/>
          <w:sz w:val="22"/>
          <w:szCs w:val="22"/>
        </w:rPr>
        <w:tab/>
      </w:r>
      <w:r w:rsidR="00D804E1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ourier New" w:hAnsi="Courier New" w:cs="Courier New"/>
          <w:sz w:val="22"/>
          <w:szCs w:val="22"/>
        </w:rPr>
        <w:t>□</w:t>
      </w:r>
      <w:r w:rsidR="008A331C">
        <w:rPr>
          <w:rFonts w:ascii="Century Gothic" w:hAnsi="Century Gothic" w:cs="Arial"/>
          <w:sz w:val="22"/>
          <w:szCs w:val="22"/>
        </w:rPr>
        <w:tab/>
      </w:r>
      <w:r w:rsidR="008A331C">
        <w:rPr>
          <w:rFonts w:ascii="Courier New" w:hAnsi="Courier New" w:cs="Courier New"/>
          <w:sz w:val="22"/>
          <w:szCs w:val="22"/>
        </w:rPr>
        <w:t>□</w:t>
      </w:r>
      <w:r w:rsidR="008A331C">
        <w:rPr>
          <w:rFonts w:ascii="Century Gothic" w:hAnsi="Century Gothic" w:cs="Arial"/>
          <w:sz w:val="22"/>
          <w:szCs w:val="22"/>
        </w:rPr>
        <w:tab/>
      </w:r>
    </w:p>
    <w:p w14:paraId="60B0E2E7" w14:textId="4C388CB3" w:rsidR="00740148" w:rsidRDefault="00740148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br w:type="page"/>
      </w:r>
    </w:p>
    <w:p w14:paraId="5D1A1321" w14:textId="77777777" w:rsidR="00783B8B" w:rsidRPr="00703607" w:rsidRDefault="00783B8B" w:rsidP="00703607">
      <w:pPr>
        <w:rPr>
          <w:rFonts w:ascii="Century Gothic" w:hAnsi="Century Gothic" w:cs="Arial"/>
          <w:sz w:val="22"/>
          <w:szCs w:val="22"/>
        </w:rPr>
      </w:pPr>
    </w:p>
    <w:p w14:paraId="7CFDAF0D" w14:textId="77777777" w:rsidR="00703607" w:rsidRPr="00703607" w:rsidRDefault="00703607" w:rsidP="00AD57C0">
      <w:pPr>
        <w:pBdr>
          <w:top w:val="single" w:sz="4" w:space="6" w:color="auto"/>
          <w:left w:val="single" w:sz="4" w:space="1" w:color="auto"/>
          <w:bottom w:val="single" w:sz="4" w:space="5" w:color="auto"/>
          <w:right w:val="single" w:sz="4" w:space="0" w:color="auto"/>
        </w:pBdr>
        <w:shd w:val="pct15" w:color="000000" w:fill="FFFFFF"/>
        <w:rPr>
          <w:rFonts w:ascii="Century Gothic" w:hAnsi="Century Gothic" w:cs="Arial"/>
          <w:b/>
          <w:i/>
          <w:sz w:val="22"/>
          <w:szCs w:val="22"/>
        </w:rPr>
      </w:pPr>
      <w:r w:rsidRPr="00703607">
        <w:rPr>
          <w:rFonts w:ascii="Century Gothic" w:hAnsi="Century Gothic" w:cs="Arial"/>
          <w:b/>
          <w:i/>
          <w:sz w:val="22"/>
          <w:szCs w:val="22"/>
        </w:rPr>
        <w:t>Uit de statuten van de KNGU:</w:t>
      </w:r>
    </w:p>
    <w:p w14:paraId="2B317E95" w14:textId="77777777" w:rsidR="00703607" w:rsidRPr="00703607" w:rsidRDefault="00703607" w:rsidP="00703607">
      <w:pPr>
        <w:rPr>
          <w:rFonts w:ascii="Century Gothic" w:hAnsi="Century Gothic" w:cs="Arial"/>
          <w:sz w:val="22"/>
          <w:szCs w:val="22"/>
        </w:rPr>
      </w:pPr>
    </w:p>
    <w:p w14:paraId="2578038B" w14:textId="77777777" w:rsidR="00703607" w:rsidRPr="00703607" w:rsidRDefault="00703607" w:rsidP="00703607">
      <w:pPr>
        <w:pStyle w:val="Kop2"/>
        <w:widowControl/>
        <w:tabs>
          <w:tab w:val="num" w:pos="567"/>
        </w:tabs>
        <w:suppressAutoHyphens w:val="0"/>
        <w:autoSpaceDN/>
        <w:spacing w:after="120"/>
        <w:ind w:left="567" w:hanging="567"/>
        <w:textAlignment w:val="auto"/>
        <w:rPr>
          <w:rFonts w:ascii="Century Gothic" w:hAnsi="Century Gothic" w:cs="Arial"/>
          <w:szCs w:val="22"/>
        </w:rPr>
      </w:pPr>
      <w:r w:rsidRPr="00703607">
        <w:rPr>
          <w:rFonts w:ascii="Century Gothic" w:hAnsi="Century Gothic" w:cs="Arial"/>
          <w:szCs w:val="22"/>
        </w:rPr>
        <w:t>Artikel 2. Doel</w:t>
      </w:r>
    </w:p>
    <w:p w14:paraId="367EDE3A" w14:textId="77777777" w:rsidR="00703607" w:rsidRPr="00703607" w:rsidRDefault="00703607" w:rsidP="00703607">
      <w:p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De KNGU stelt zich ten doel:</w:t>
      </w:r>
    </w:p>
    <w:p w14:paraId="3C2037F4" w14:textId="77777777" w:rsidR="00703607" w:rsidRPr="00703607" w:rsidRDefault="00703607" w:rsidP="00703607">
      <w:pPr>
        <w:rPr>
          <w:rFonts w:ascii="Century Gothic" w:hAnsi="Century Gothic" w:cs="Arial"/>
          <w:sz w:val="22"/>
          <w:szCs w:val="22"/>
        </w:rPr>
      </w:pPr>
    </w:p>
    <w:p w14:paraId="3B0F6029" w14:textId="77777777" w:rsidR="00703607" w:rsidRPr="00703607" w:rsidRDefault="00703607" w:rsidP="00703607">
      <w:pPr>
        <w:numPr>
          <w:ilvl w:val="0"/>
          <w:numId w:val="1"/>
        </w:num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Het bevorderen en het doen bevorderen van het beoefenen van de gymnastiek in al haar verschijningsvormen.</w:t>
      </w:r>
    </w:p>
    <w:p w14:paraId="57E8DA89" w14:textId="77777777" w:rsidR="00703607" w:rsidRPr="00703607" w:rsidRDefault="00703607" w:rsidP="00703607">
      <w:pPr>
        <w:numPr>
          <w:ilvl w:val="0"/>
          <w:numId w:val="1"/>
        </w:num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Het verenigingen van alle beoefenaars van de gymnastiek in Nederland in één sportbond.</w:t>
      </w:r>
    </w:p>
    <w:p w14:paraId="1B14AB37" w14:textId="77777777" w:rsidR="00703607" w:rsidRPr="00703607" w:rsidRDefault="00703607" w:rsidP="00703607">
      <w:pPr>
        <w:numPr>
          <w:ilvl w:val="0"/>
          <w:numId w:val="1"/>
        </w:num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Alles te doen wat tot het doel bevorderlijk kan zijn.</w:t>
      </w:r>
    </w:p>
    <w:p w14:paraId="02F9109C" w14:textId="77777777" w:rsidR="00703607" w:rsidRPr="00703607" w:rsidRDefault="00703607" w:rsidP="00703607">
      <w:pPr>
        <w:numPr>
          <w:ilvl w:val="0"/>
          <w:numId w:val="1"/>
        </w:num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Bij het uitwerken van dit doel hanteert de KNGU daarbij als uitgangspunten:</w:t>
      </w:r>
    </w:p>
    <w:p w14:paraId="27FEE9EB" w14:textId="77777777" w:rsidR="00703607" w:rsidRPr="00703607" w:rsidRDefault="00703607" w:rsidP="00703607">
      <w:pPr>
        <w:numPr>
          <w:ilvl w:val="0"/>
          <w:numId w:val="2"/>
        </w:num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het erkennen en eerbiedigen van het recht op eigen identiteit op grond van overtuiging op grond van overtuiging, geloof, ras, geslacht, geaardheid en taal van alle leden;</w:t>
      </w:r>
    </w:p>
    <w:p w14:paraId="7960AD85" w14:textId="77777777" w:rsidR="00703607" w:rsidRPr="00703607" w:rsidRDefault="00703607" w:rsidP="00703607">
      <w:pPr>
        <w:numPr>
          <w:ilvl w:val="0"/>
          <w:numId w:val="2"/>
        </w:num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het scheppen van zodanige voorwaarden dat, met respect voor elkaars opvattingen en op basis van gelijkwaardigheid, recht wordt gedaan aan de beleving van het lidmaatschap en/of de sportbeoefening van de leden.</w:t>
      </w:r>
    </w:p>
    <w:p w14:paraId="7BA01791" w14:textId="77777777" w:rsidR="00703607" w:rsidRPr="00703607" w:rsidRDefault="00703607" w:rsidP="00703607">
      <w:pPr>
        <w:rPr>
          <w:rFonts w:ascii="Century Gothic" w:hAnsi="Century Gothic" w:cs="Arial"/>
          <w:b/>
          <w:sz w:val="22"/>
          <w:szCs w:val="22"/>
        </w:rPr>
      </w:pPr>
    </w:p>
    <w:p w14:paraId="47B50817" w14:textId="5A4B7AB9" w:rsidR="00703607" w:rsidRPr="00740148" w:rsidRDefault="00740148" w:rsidP="00703607">
      <w:pPr>
        <w:rPr>
          <w:rFonts w:ascii="Century Gothic" w:hAnsi="Century Gothic" w:cs="Arial"/>
          <w:b/>
          <w:bCs/>
          <w:sz w:val="22"/>
          <w:szCs w:val="22"/>
        </w:rPr>
      </w:pPr>
      <w:r w:rsidRPr="00740148">
        <w:rPr>
          <w:rFonts w:ascii="Century Gothic" w:hAnsi="Century Gothic" w:cs="Arial"/>
          <w:b/>
          <w:bCs/>
          <w:sz w:val="22"/>
          <w:szCs w:val="22"/>
        </w:rPr>
        <w:t>Doelstelling van de</w:t>
      </w:r>
      <w:r w:rsidR="00703607" w:rsidRPr="00740148">
        <w:rPr>
          <w:rFonts w:ascii="Century Gothic" w:hAnsi="Century Gothic" w:cs="Arial"/>
          <w:b/>
          <w:bCs/>
          <w:sz w:val="22"/>
          <w:szCs w:val="22"/>
        </w:rPr>
        <w:t xml:space="preserve"> vereniging is:</w:t>
      </w:r>
    </w:p>
    <w:p w14:paraId="07044249" w14:textId="77777777" w:rsidR="00703607" w:rsidRPr="00703607" w:rsidRDefault="00703607" w:rsidP="00703607">
      <w:pPr>
        <w:rPr>
          <w:rFonts w:ascii="Century Gothic" w:hAnsi="Century Gothic" w:cs="Arial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B2A22" w14:paraId="17039F6A" w14:textId="77777777" w:rsidTr="001B2A22">
        <w:tc>
          <w:tcPr>
            <w:tcW w:w="9060" w:type="dxa"/>
          </w:tcPr>
          <w:p w14:paraId="14C1ECA2" w14:textId="77777777" w:rsidR="001B2A22" w:rsidRDefault="001B2A22" w:rsidP="00703607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7FA9D71E" w14:textId="77777777" w:rsidR="001B2A22" w:rsidRDefault="001B2A22" w:rsidP="00703607">
            <w:pPr>
              <w:rPr>
                <w:rFonts w:cs="Arial"/>
              </w:rPr>
            </w:pPr>
          </w:p>
          <w:p w14:paraId="11AE30F4" w14:textId="77777777" w:rsidR="001B2A22" w:rsidRDefault="001B2A22" w:rsidP="00703607">
            <w:pPr>
              <w:rPr>
                <w:rFonts w:cs="Arial"/>
              </w:rPr>
            </w:pPr>
          </w:p>
          <w:p w14:paraId="1ACC2BD6" w14:textId="77777777" w:rsidR="001B2A22" w:rsidRDefault="001B2A22" w:rsidP="00703607">
            <w:pPr>
              <w:rPr>
                <w:rFonts w:cs="Arial"/>
              </w:rPr>
            </w:pPr>
          </w:p>
          <w:p w14:paraId="7B80E00E" w14:textId="77777777" w:rsidR="001B2A22" w:rsidRDefault="001B2A22" w:rsidP="00703607">
            <w:pPr>
              <w:rPr>
                <w:rFonts w:cs="Arial"/>
              </w:rPr>
            </w:pPr>
          </w:p>
          <w:p w14:paraId="69391074" w14:textId="77777777" w:rsidR="001B2A22" w:rsidRDefault="001B2A22" w:rsidP="00703607">
            <w:pPr>
              <w:rPr>
                <w:rFonts w:cs="Arial"/>
              </w:rPr>
            </w:pPr>
          </w:p>
          <w:p w14:paraId="25E2D06D" w14:textId="77777777" w:rsidR="001B2A22" w:rsidRDefault="001B2A22" w:rsidP="00703607">
            <w:pPr>
              <w:rPr>
                <w:rFonts w:cs="Arial"/>
              </w:rPr>
            </w:pPr>
          </w:p>
          <w:p w14:paraId="2C205FD1" w14:textId="77777777" w:rsidR="001B2A22" w:rsidRDefault="001B2A22" w:rsidP="00703607">
            <w:pPr>
              <w:rPr>
                <w:rFonts w:cs="Arial"/>
              </w:rPr>
            </w:pPr>
          </w:p>
          <w:p w14:paraId="76DCFDDB" w14:textId="0962BE04" w:rsidR="001B2A22" w:rsidRDefault="001B2A22" w:rsidP="00703607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14:paraId="496F9B86" w14:textId="77777777" w:rsidR="00703607" w:rsidRPr="00703607" w:rsidRDefault="00703607" w:rsidP="00703607">
      <w:pPr>
        <w:rPr>
          <w:rFonts w:ascii="Century Gothic" w:hAnsi="Century Gothic" w:cs="Arial"/>
          <w:sz w:val="22"/>
          <w:szCs w:val="22"/>
        </w:rPr>
      </w:pPr>
    </w:p>
    <w:p w14:paraId="38D0DB0A" w14:textId="77777777" w:rsidR="00703607" w:rsidRPr="00703607" w:rsidRDefault="00703607" w:rsidP="00703607">
      <w:pPr>
        <w:rPr>
          <w:rFonts w:ascii="Century Gothic" w:hAnsi="Century Gothic" w:cs="Arial"/>
          <w:b/>
          <w:sz w:val="22"/>
          <w:szCs w:val="22"/>
        </w:rPr>
      </w:pPr>
      <w:r w:rsidRPr="00703607">
        <w:rPr>
          <w:rFonts w:ascii="Century Gothic" w:hAnsi="Century Gothic" w:cs="Arial"/>
          <w:b/>
          <w:sz w:val="22"/>
          <w:szCs w:val="22"/>
        </w:rPr>
        <w:t xml:space="preserve">Reden aanvraag (kandidaat) lidmaatschap </w:t>
      </w:r>
    </w:p>
    <w:p w14:paraId="3F6FEFAA" w14:textId="77777777" w:rsidR="00703607" w:rsidRPr="00703607" w:rsidRDefault="00703607" w:rsidP="00703607">
      <w:pPr>
        <w:rPr>
          <w:rFonts w:ascii="Century Gothic" w:hAnsi="Century Gothic" w:cs="Arial"/>
          <w:b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B2A22" w14:paraId="6088EBC2" w14:textId="77777777" w:rsidTr="001B2A22">
        <w:tc>
          <w:tcPr>
            <w:tcW w:w="9060" w:type="dxa"/>
          </w:tcPr>
          <w:p w14:paraId="690D6C14" w14:textId="77777777" w:rsidR="001B2A22" w:rsidRDefault="001B2A22" w:rsidP="00703607">
            <w:pPr>
              <w:rPr>
                <w:rFonts w:ascii="Century Gothic" w:hAnsi="Century Gothic" w:cs="Arial"/>
                <w:sz w:val="22"/>
                <w:szCs w:val="22"/>
                <w:lang w:val="en-US"/>
              </w:rPr>
            </w:pPr>
          </w:p>
          <w:p w14:paraId="443168C1" w14:textId="77777777" w:rsidR="001B2A22" w:rsidRDefault="001B2A22" w:rsidP="00703607">
            <w:pPr>
              <w:rPr>
                <w:rFonts w:cs="Arial"/>
                <w:lang w:val="en-US"/>
              </w:rPr>
            </w:pPr>
          </w:p>
          <w:p w14:paraId="48D85F31" w14:textId="77777777" w:rsidR="001B2A22" w:rsidRDefault="001B2A22" w:rsidP="00703607">
            <w:pPr>
              <w:rPr>
                <w:rFonts w:cs="Arial"/>
                <w:lang w:val="en-US"/>
              </w:rPr>
            </w:pPr>
          </w:p>
          <w:p w14:paraId="42FD3B48" w14:textId="77777777" w:rsidR="001B2A22" w:rsidRDefault="001B2A22" w:rsidP="00703607">
            <w:pPr>
              <w:rPr>
                <w:rFonts w:cs="Arial"/>
                <w:lang w:val="en-US"/>
              </w:rPr>
            </w:pPr>
          </w:p>
          <w:p w14:paraId="0996B8B5" w14:textId="77777777" w:rsidR="001B2A22" w:rsidRDefault="001B2A22" w:rsidP="00703607">
            <w:pPr>
              <w:rPr>
                <w:rFonts w:cs="Arial"/>
                <w:lang w:val="en-US"/>
              </w:rPr>
            </w:pPr>
          </w:p>
          <w:p w14:paraId="756FDABA" w14:textId="77777777" w:rsidR="001B2A22" w:rsidRDefault="001B2A22" w:rsidP="00703607">
            <w:pPr>
              <w:rPr>
                <w:rFonts w:cs="Arial"/>
                <w:lang w:val="en-US"/>
              </w:rPr>
            </w:pPr>
          </w:p>
          <w:p w14:paraId="75C84E5E" w14:textId="77777777" w:rsidR="001B2A22" w:rsidRDefault="001B2A22" w:rsidP="00703607">
            <w:pPr>
              <w:rPr>
                <w:rFonts w:cs="Arial"/>
                <w:lang w:val="en-US"/>
              </w:rPr>
            </w:pPr>
          </w:p>
          <w:p w14:paraId="0605368C" w14:textId="77777777" w:rsidR="001B2A22" w:rsidRDefault="001B2A22" w:rsidP="00703607">
            <w:pPr>
              <w:rPr>
                <w:rFonts w:cs="Arial"/>
                <w:lang w:val="en-US"/>
              </w:rPr>
            </w:pPr>
          </w:p>
          <w:p w14:paraId="08C3F489" w14:textId="20736562" w:rsidR="001B2A22" w:rsidRDefault="001B2A22" w:rsidP="00703607">
            <w:pPr>
              <w:rPr>
                <w:rFonts w:ascii="Century Gothic" w:hAnsi="Century Gothic" w:cs="Arial"/>
                <w:sz w:val="22"/>
                <w:szCs w:val="22"/>
                <w:lang w:val="en-US"/>
              </w:rPr>
            </w:pPr>
          </w:p>
        </w:tc>
      </w:tr>
    </w:tbl>
    <w:p w14:paraId="40DDFE27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Ondergetekenden verklaren de doelstelling van de KNGU te onderschrijven en de rechten en verplichtingen verbonden aan het lidmaatschap van de KNGU te aanvaarden en na te leven.</w:t>
      </w:r>
    </w:p>
    <w:p w14:paraId="1F6BF8D5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0C35D4FB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78FF51C8" w14:textId="77777777" w:rsidR="00C4532D" w:rsidRDefault="00C4532D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br w:type="page"/>
      </w:r>
    </w:p>
    <w:p w14:paraId="08384D3F" w14:textId="0B91F20B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lastRenderedPageBreak/>
        <w:t>Handtekeningen:</w:t>
      </w:r>
    </w:p>
    <w:p w14:paraId="72F815DE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326BD764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6E32E6F9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_____________________________________</w:t>
      </w:r>
      <w:r w:rsidRPr="00703607">
        <w:rPr>
          <w:rFonts w:ascii="Century Gothic" w:hAnsi="Century Gothic" w:cs="Arial"/>
          <w:sz w:val="22"/>
          <w:szCs w:val="22"/>
        </w:rPr>
        <w:tab/>
        <w:t>voorzitter</w:t>
      </w:r>
    </w:p>
    <w:p w14:paraId="31D3E1E2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288D65A8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5381AD9B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_____________________________________</w:t>
      </w:r>
      <w:r w:rsidRPr="00703607">
        <w:rPr>
          <w:rFonts w:ascii="Century Gothic" w:hAnsi="Century Gothic" w:cs="Arial"/>
          <w:sz w:val="22"/>
          <w:szCs w:val="22"/>
        </w:rPr>
        <w:tab/>
        <w:t>secretaris</w:t>
      </w:r>
    </w:p>
    <w:p w14:paraId="30EDE967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321FE2F2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0C521F2E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_____________________________________</w:t>
      </w:r>
      <w:r w:rsidRPr="00703607">
        <w:rPr>
          <w:rFonts w:ascii="Century Gothic" w:hAnsi="Century Gothic" w:cs="Arial"/>
          <w:sz w:val="22"/>
          <w:szCs w:val="22"/>
        </w:rPr>
        <w:tab/>
        <w:t>penningmeester</w:t>
      </w:r>
    </w:p>
    <w:p w14:paraId="4582E334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49532445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15A357DD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  <w:r w:rsidRPr="00703607">
        <w:rPr>
          <w:rFonts w:ascii="Century Gothic" w:hAnsi="Century Gothic" w:cs="Arial"/>
          <w:sz w:val="22"/>
          <w:szCs w:val="22"/>
        </w:rPr>
        <w:t>_____________________________________</w:t>
      </w:r>
      <w:r w:rsidRPr="00703607">
        <w:rPr>
          <w:rFonts w:ascii="Century Gothic" w:hAnsi="Century Gothic" w:cs="Arial"/>
          <w:sz w:val="22"/>
          <w:szCs w:val="22"/>
        </w:rPr>
        <w:tab/>
        <w:t>datum</w:t>
      </w:r>
    </w:p>
    <w:p w14:paraId="366E893C" w14:textId="77777777" w:rsidR="00A71379" w:rsidRPr="00703607" w:rsidRDefault="00A71379" w:rsidP="00A71379">
      <w:pPr>
        <w:rPr>
          <w:rFonts w:ascii="Century Gothic" w:hAnsi="Century Gothic" w:cs="Arial"/>
          <w:sz w:val="22"/>
          <w:szCs w:val="22"/>
        </w:rPr>
      </w:pPr>
    </w:p>
    <w:p w14:paraId="4993955E" w14:textId="77777777" w:rsidR="00A71379" w:rsidRPr="00703607" w:rsidRDefault="00A71379" w:rsidP="00A71379">
      <w:pPr>
        <w:rPr>
          <w:rFonts w:ascii="Century Gothic" w:hAnsi="Century Gothic" w:cs="Arial"/>
          <w:b/>
          <w:sz w:val="22"/>
          <w:szCs w:val="22"/>
        </w:rPr>
      </w:pPr>
    </w:p>
    <w:p w14:paraId="409079F3" w14:textId="6BF1CE3C" w:rsidR="00703607" w:rsidRPr="00A71379" w:rsidRDefault="00703607" w:rsidP="00A71379">
      <w:pPr>
        <w:spacing w:after="160" w:line="259" w:lineRule="auto"/>
        <w:rPr>
          <w:rFonts w:ascii="Century Gothic" w:hAnsi="Century Gothic" w:cs="Arial"/>
          <w:b/>
          <w:sz w:val="22"/>
          <w:szCs w:val="22"/>
        </w:rPr>
      </w:pPr>
    </w:p>
    <w:p w14:paraId="01A33F0A" w14:textId="28AB9035" w:rsidR="00703607" w:rsidRPr="000D7766" w:rsidRDefault="00777784" w:rsidP="00703607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Je kunt het aanvraagformulier ingevuld toesturen naar: </w:t>
      </w:r>
      <w:hyperlink r:id="rId11" w:history="1">
        <w:r w:rsidRPr="00C947BA">
          <w:rPr>
            <w:rStyle w:val="Hyperlink"/>
            <w:rFonts w:ascii="Century Gothic" w:hAnsi="Century Gothic" w:cs="Arial"/>
            <w:sz w:val="22"/>
            <w:szCs w:val="22"/>
          </w:rPr>
          <w:t>clubservices@kngu.nl</w:t>
        </w:r>
      </w:hyperlink>
      <w:r>
        <w:rPr>
          <w:rFonts w:ascii="Century Gothic" w:hAnsi="Century Gothic" w:cs="Arial"/>
          <w:sz w:val="22"/>
          <w:szCs w:val="22"/>
        </w:rPr>
        <w:t xml:space="preserve"> </w:t>
      </w:r>
    </w:p>
    <w:p w14:paraId="6EB61B5A" w14:textId="2CDFA798" w:rsidR="00703607" w:rsidRPr="00777784" w:rsidRDefault="00703607" w:rsidP="00703607">
      <w:pPr>
        <w:rPr>
          <w:rFonts w:ascii="Century Gothic" w:hAnsi="Century Gothic" w:cs="Arial"/>
          <w:sz w:val="22"/>
          <w:szCs w:val="22"/>
        </w:rPr>
      </w:pPr>
    </w:p>
    <w:sectPr w:rsidR="00703607" w:rsidRPr="00777784" w:rsidSect="00A423B6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3E157" w14:textId="77777777" w:rsidR="00A272FB" w:rsidRDefault="00A272FB" w:rsidP="00A97B9C">
      <w:r>
        <w:separator/>
      </w:r>
    </w:p>
  </w:endnote>
  <w:endnote w:type="continuationSeparator" w:id="0">
    <w:p w14:paraId="0F3F699A" w14:textId="77777777" w:rsidR="00A272FB" w:rsidRDefault="00A272FB" w:rsidP="00A97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1417694"/>
      <w:docPartObj>
        <w:docPartGallery w:val="Page Numbers (Bottom of Page)"/>
        <w:docPartUnique/>
      </w:docPartObj>
    </w:sdtPr>
    <w:sdtContent>
      <w:p w14:paraId="2D17E940" w14:textId="77777777" w:rsidR="00AD57C0" w:rsidRDefault="00AD57C0">
        <w:pPr>
          <w:pStyle w:val="Voettekst"/>
          <w:jc w:val="right"/>
        </w:pPr>
        <w:r w:rsidRPr="00AD57C0">
          <w:rPr>
            <w:rFonts w:ascii="Century Gothic" w:hAnsi="Century Gothic"/>
            <w:sz w:val="18"/>
            <w:szCs w:val="18"/>
          </w:rPr>
          <w:t>Aanvraag</w:t>
        </w:r>
        <w:r>
          <w:rPr>
            <w:rFonts w:ascii="Century Gothic" w:hAnsi="Century Gothic"/>
            <w:sz w:val="18"/>
            <w:szCs w:val="18"/>
          </w:rPr>
          <w:t xml:space="preserve"> (kandidaat) gewoon lidmaatschap</w:t>
        </w:r>
        <w:r>
          <w:t xml:space="preserve">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B0A20">
          <w:rPr>
            <w:noProof/>
          </w:rPr>
          <w:t>4</w:t>
        </w:r>
        <w:r>
          <w:fldChar w:fldCharType="end"/>
        </w:r>
      </w:p>
    </w:sdtContent>
  </w:sdt>
  <w:p w14:paraId="095BF772" w14:textId="77777777" w:rsidR="00AD57C0" w:rsidRDefault="00AD57C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D82A2" w14:textId="77777777" w:rsidR="00AD57C0" w:rsidRPr="00AD57C0" w:rsidRDefault="00AD57C0">
    <w:pPr>
      <w:pStyle w:val="Voettekst"/>
      <w:jc w:val="right"/>
      <w:rPr>
        <w:rFonts w:ascii="Century Gothic" w:hAnsi="Century Gothic"/>
        <w:sz w:val="18"/>
        <w:szCs w:val="18"/>
      </w:rPr>
    </w:pPr>
    <w:r w:rsidRPr="00AD57C0">
      <w:rPr>
        <w:rFonts w:ascii="Century Gothic" w:hAnsi="Century Gothic"/>
        <w:sz w:val="18"/>
        <w:szCs w:val="18"/>
      </w:rPr>
      <w:t>Aanvraag</w:t>
    </w:r>
    <w:r>
      <w:rPr>
        <w:rFonts w:ascii="Century Gothic" w:hAnsi="Century Gothic"/>
        <w:sz w:val="18"/>
        <w:szCs w:val="18"/>
      </w:rPr>
      <w:t xml:space="preserve"> (kandidaat) gewoon lidmaatschap</w:t>
    </w:r>
    <w:r w:rsidRPr="00AD57C0">
      <w:rPr>
        <w:rFonts w:ascii="Century Gothic" w:hAnsi="Century Gothic"/>
        <w:sz w:val="18"/>
        <w:szCs w:val="18"/>
      </w:rPr>
      <w:t xml:space="preserve">                                                                                                   </w:t>
    </w:r>
    <w:sdt>
      <w:sdtPr>
        <w:rPr>
          <w:rFonts w:ascii="Century Gothic" w:hAnsi="Century Gothic"/>
          <w:sz w:val="18"/>
          <w:szCs w:val="18"/>
        </w:rPr>
        <w:id w:val="42807638"/>
        <w:docPartObj>
          <w:docPartGallery w:val="Page Numbers (Bottom of Page)"/>
          <w:docPartUnique/>
        </w:docPartObj>
      </w:sdtPr>
      <w:sdtContent>
        <w:r w:rsidRPr="00AD57C0">
          <w:rPr>
            <w:rFonts w:ascii="Century Gothic" w:hAnsi="Century Gothic"/>
            <w:sz w:val="18"/>
            <w:szCs w:val="18"/>
          </w:rPr>
          <w:fldChar w:fldCharType="begin"/>
        </w:r>
        <w:r w:rsidRPr="00AD57C0">
          <w:rPr>
            <w:rFonts w:ascii="Century Gothic" w:hAnsi="Century Gothic"/>
            <w:sz w:val="18"/>
            <w:szCs w:val="18"/>
          </w:rPr>
          <w:instrText>PAGE   \* MERGEFORMAT</w:instrText>
        </w:r>
        <w:r w:rsidRPr="00AD57C0">
          <w:rPr>
            <w:rFonts w:ascii="Century Gothic" w:hAnsi="Century Gothic"/>
            <w:sz w:val="18"/>
            <w:szCs w:val="18"/>
          </w:rPr>
          <w:fldChar w:fldCharType="separate"/>
        </w:r>
        <w:r w:rsidR="001B0A20">
          <w:rPr>
            <w:rFonts w:ascii="Century Gothic" w:hAnsi="Century Gothic"/>
            <w:noProof/>
            <w:sz w:val="18"/>
            <w:szCs w:val="18"/>
          </w:rPr>
          <w:t>1</w:t>
        </w:r>
        <w:r w:rsidRPr="00AD57C0">
          <w:rPr>
            <w:rFonts w:ascii="Century Gothic" w:hAnsi="Century Gothic"/>
            <w:sz w:val="18"/>
            <w:szCs w:val="18"/>
          </w:rPr>
          <w:fldChar w:fldCharType="end"/>
        </w:r>
      </w:sdtContent>
    </w:sdt>
  </w:p>
  <w:p w14:paraId="57194782" w14:textId="77777777" w:rsidR="00AD57C0" w:rsidRPr="00AD57C0" w:rsidRDefault="00AD57C0">
    <w:pPr>
      <w:pStyle w:val="Voettekst"/>
      <w:rPr>
        <w:rFonts w:ascii="Century Gothic" w:hAnsi="Century Gothic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E2261" w14:textId="77777777" w:rsidR="00A272FB" w:rsidRDefault="00A272FB" w:rsidP="00A97B9C">
      <w:r>
        <w:separator/>
      </w:r>
    </w:p>
  </w:footnote>
  <w:footnote w:type="continuationSeparator" w:id="0">
    <w:p w14:paraId="65934423" w14:textId="77777777" w:rsidR="00A272FB" w:rsidRDefault="00A272FB" w:rsidP="00A97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A19AE" w14:textId="77777777" w:rsidR="00A97B9C" w:rsidRDefault="00000000">
    <w:pPr>
      <w:pStyle w:val="Koptekst"/>
    </w:pPr>
    <w:r>
      <w:rPr>
        <w:noProof/>
      </w:rPr>
      <w:pict w14:anchorId="18191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72360" o:spid="_x0000_s1026" type="#_x0000_t75" style="position:absolute;margin-left:0;margin-top:0;width:612.5pt;height:859.2pt;z-index:-251657216;mso-position-horizontal:center;mso-position-horizontal-relative:margin;mso-position-vertical:center;mso-position-vertical-relative:margin" o:allowincell="f">
          <v:imagedata r:id="rId1" o:title="A4 DG verticaal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8CE10" w14:textId="77777777" w:rsidR="00A97B9C" w:rsidRDefault="00000000">
    <w:pPr>
      <w:pStyle w:val="Koptekst"/>
    </w:pPr>
    <w:r>
      <w:rPr>
        <w:noProof/>
        <w:lang w:eastAsia="nl-NL"/>
      </w:rPr>
      <w:pict w14:anchorId="155011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044955" o:spid="_x0000_s1028" type="#_x0000_t75" style="position:absolute;margin-left:-72.15pt;margin-top:-127.9pt;width:612.5pt;height:860pt;z-index:-251655168;mso-position-horizontal-relative:margin;mso-position-vertical-relative:margin" o:allowincell="f">
          <v:imagedata r:id="rId1" o:title="A4 DG verticaal vervol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AB2A6" w14:textId="77777777" w:rsidR="00A97B9C" w:rsidRDefault="00747D85">
    <w:pPr>
      <w:pStyle w:val="Koptekst"/>
    </w:pPr>
    <w:r w:rsidRPr="00994D1D">
      <w:rPr>
        <w:rFonts w:ascii="Century Gothic" w:hAnsi="Century Gothic"/>
        <w:b/>
        <w:noProof/>
        <w:lang w:eastAsia="nl-NL"/>
      </w:rPr>
      <w:drawing>
        <wp:anchor distT="0" distB="0" distL="114300" distR="114300" simplePos="0" relativeHeight="251663360" behindDoc="1" locked="0" layoutInCell="0" allowOverlap="1" wp14:anchorId="3BC068B6" wp14:editId="5F7DDC3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11840"/>
          <wp:effectExtent l="0" t="0" r="0" b="3810"/>
          <wp:wrapNone/>
          <wp:docPr id="4" name="Afbeelding 4" descr="A4 DG vertica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47772361" descr="A4 DG verticaal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91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95874"/>
    <w:multiLevelType w:val="singleLevel"/>
    <w:tmpl w:val="544439C8"/>
    <w:lvl w:ilvl="0">
      <w:start w:val="1"/>
      <w:numFmt w:val="lowerLetter"/>
      <w:lvlText w:val="%1."/>
      <w:lvlJc w:val="left"/>
      <w:pPr>
        <w:tabs>
          <w:tab w:val="num" w:pos="795"/>
        </w:tabs>
        <w:ind w:left="795" w:hanging="405"/>
      </w:pPr>
      <w:rPr>
        <w:rFonts w:hint="default"/>
      </w:rPr>
    </w:lvl>
  </w:abstractNum>
  <w:abstractNum w:abstractNumId="1" w15:restartNumberingAfterBreak="0">
    <w:nsid w:val="67E2083D"/>
    <w:multiLevelType w:val="singleLevel"/>
    <w:tmpl w:val="56F2D60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num w:numId="1" w16cid:durableId="314259673">
    <w:abstractNumId w:val="1"/>
  </w:num>
  <w:num w:numId="2" w16cid:durableId="836573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282"/>
    <w:rsid w:val="000B6282"/>
    <w:rsid w:val="000D7766"/>
    <w:rsid w:val="0019564C"/>
    <w:rsid w:val="001B0350"/>
    <w:rsid w:val="001B0A20"/>
    <w:rsid w:val="001B2A22"/>
    <w:rsid w:val="001C1516"/>
    <w:rsid w:val="001C4996"/>
    <w:rsid w:val="0022300C"/>
    <w:rsid w:val="00272CDA"/>
    <w:rsid w:val="003B34E1"/>
    <w:rsid w:val="003C65DB"/>
    <w:rsid w:val="00486A04"/>
    <w:rsid w:val="004A2ADA"/>
    <w:rsid w:val="004E67F5"/>
    <w:rsid w:val="00522303"/>
    <w:rsid w:val="00703607"/>
    <w:rsid w:val="00704437"/>
    <w:rsid w:val="00740148"/>
    <w:rsid w:val="00747D85"/>
    <w:rsid w:val="00777784"/>
    <w:rsid w:val="00783B8B"/>
    <w:rsid w:val="007A3643"/>
    <w:rsid w:val="007E70DD"/>
    <w:rsid w:val="0081759E"/>
    <w:rsid w:val="008A331C"/>
    <w:rsid w:val="00947DB1"/>
    <w:rsid w:val="009D4755"/>
    <w:rsid w:val="00A272FB"/>
    <w:rsid w:val="00A423B6"/>
    <w:rsid w:val="00A71379"/>
    <w:rsid w:val="00A779C6"/>
    <w:rsid w:val="00A86E1D"/>
    <w:rsid w:val="00A97B9C"/>
    <w:rsid w:val="00AD57C0"/>
    <w:rsid w:val="00BA4156"/>
    <w:rsid w:val="00C4532D"/>
    <w:rsid w:val="00C609C8"/>
    <w:rsid w:val="00C94870"/>
    <w:rsid w:val="00CD6082"/>
    <w:rsid w:val="00D21A0B"/>
    <w:rsid w:val="00D361FC"/>
    <w:rsid w:val="00D44E4C"/>
    <w:rsid w:val="00D804E1"/>
    <w:rsid w:val="00DA18ED"/>
    <w:rsid w:val="00E2696C"/>
    <w:rsid w:val="00EC15F7"/>
    <w:rsid w:val="00F960A1"/>
    <w:rsid w:val="00FD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8B9C66"/>
  <w15:chartTrackingRefBased/>
  <w15:docId w15:val="{A25B2720-67F2-4A58-B1C7-CC96E1BB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97B9C"/>
    <w:pPr>
      <w:spacing w:after="0" w:line="240" w:lineRule="auto"/>
    </w:pPr>
    <w:rPr>
      <w:sz w:val="24"/>
      <w:szCs w:val="24"/>
    </w:rPr>
  </w:style>
  <w:style w:type="paragraph" w:styleId="Kop2">
    <w:name w:val="heading 2"/>
    <w:basedOn w:val="Standaard"/>
    <w:next w:val="Standaard"/>
    <w:link w:val="Kop2Char"/>
    <w:rsid w:val="00703607"/>
    <w:pPr>
      <w:keepNext/>
      <w:widowControl w:val="0"/>
      <w:suppressAutoHyphens/>
      <w:autoSpaceDN w:val="0"/>
      <w:textAlignment w:val="baseline"/>
      <w:outlineLvl w:val="1"/>
    </w:pPr>
    <w:rPr>
      <w:rFonts w:ascii="Arial" w:eastAsia="Times New Roman" w:hAnsi="Arial" w:cs="Cambria"/>
      <w:b/>
      <w:bCs/>
      <w:kern w:val="3"/>
      <w:sz w:val="22"/>
      <w:lang w:eastAsia="zh-CN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03607"/>
    <w:pPr>
      <w:keepNext/>
      <w:keepLines/>
      <w:widowControl w:val="0"/>
      <w:suppressAutoHyphens/>
      <w:autoSpaceDN w:val="0"/>
      <w:spacing w:before="200"/>
      <w:textAlignment w:val="baseline"/>
      <w:outlineLvl w:val="2"/>
    </w:pPr>
    <w:rPr>
      <w:rFonts w:asciiTheme="majorHAnsi" w:eastAsiaTheme="majorEastAsia" w:hAnsiTheme="majorHAnsi" w:cs="Mangal"/>
      <w:b/>
      <w:bCs/>
      <w:color w:val="4472C4" w:themeColor="accent1"/>
      <w:kern w:val="3"/>
      <w:szCs w:val="21"/>
      <w:lang w:eastAsia="zh-CN" w:bidi="hi-IN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03607"/>
    <w:pPr>
      <w:keepNext/>
      <w:keepLines/>
      <w:widowControl w:val="0"/>
      <w:suppressAutoHyphens/>
      <w:autoSpaceDN w:val="0"/>
      <w:spacing w:before="200"/>
      <w:textAlignment w:val="baseline"/>
      <w:outlineLvl w:val="5"/>
    </w:pPr>
    <w:rPr>
      <w:rFonts w:asciiTheme="majorHAnsi" w:eastAsiaTheme="majorEastAsia" w:hAnsiTheme="majorHAnsi" w:cs="Mangal"/>
      <w:i/>
      <w:iCs/>
      <w:color w:val="1F3763" w:themeColor="accent1" w:themeShade="7F"/>
      <w:kern w:val="3"/>
      <w:szCs w:val="21"/>
      <w:lang w:eastAsia="zh-CN" w:bidi="hi-I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A97B9C"/>
  </w:style>
  <w:style w:type="paragraph" w:styleId="Voettekst">
    <w:name w:val="footer"/>
    <w:basedOn w:val="Standaard"/>
    <w:link w:val="Voet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97B9C"/>
  </w:style>
  <w:style w:type="character" w:customStyle="1" w:styleId="Kop2Char">
    <w:name w:val="Kop 2 Char"/>
    <w:basedOn w:val="Standaardalinea-lettertype"/>
    <w:link w:val="Kop2"/>
    <w:rsid w:val="00703607"/>
    <w:rPr>
      <w:rFonts w:ascii="Arial" w:eastAsia="Times New Roman" w:hAnsi="Arial" w:cs="Cambria"/>
      <w:b/>
      <w:bCs/>
      <w:kern w:val="3"/>
      <w:szCs w:val="24"/>
      <w:lang w:eastAsia="zh-CN"/>
    </w:rPr>
  </w:style>
  <w:style w:type="character" w:customStyle="1" w:styleId="Kop3Char">
    <w:name w:val="Kop 3 Char"/>
    <w:basedOn w:val="Standaardalinea-lettertype"/>
    <w:link w:val="Kop3"/>
    <w:uiPriority w:val="9"/>
    <w:rsid w:val="00703607"/>
    <w:rPr>
      <w:rFonts w:asciiTheme="majorHAnsi" w:eastAsiaTheme="majorEastAsia" w:hAnsiTheme="majorHAnsi" w:cs="Mangal"/>
      <w:b/>
      <w:bCs/>
      <w:color w:val="4472C4" w:themeColor="accent1"/>
      <w:kern w:val="3"/>
      <w:sz w:val="24"/>
      <w:szCs w:val="21"/>
      <w:lang w:eastAsia="zh-CN" w:bidi="hi-I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03607"/>
    <w:rPr>
      <w:rFonts w:asciiTheme="majorHAnsi" w:eastAsiaTheme="majorEastAsia" w:hAnsiTheme="majorHAnsi" w:cs="Mangal"/>
      <w:i/>
      <w:iCs/>
      <w:color w:val="1F3763" w:themeColor="accent1" w:themeShade="7F"/>
      <w:kern w:val="3"/>
      <w:sz w:val="24"/>
      <w:szCs w:val="21"/>
      <w:lang w:eastAsia="zh-CN" w:bidi="hi-IN"/>
    </w:rPr>
  </w:style>
  <w:style w:type="character" w:styleId="Hyperlink">
    <w:name w:val="Hyperlink"/>
    <w:uiPriority w:val="99"/>
    <w:unhideWhenUsed/>
    <w:rsid w:val="00703607"/>
    <w:rPr>
      <w:color w:val="0000FF"/>
      <w:u w:val="single"/>
    </w:rPr>
  </w:style>
  <w:style w:type="table" w:styleId="Tabelraster">
    <w:name w:val="Table Grid"/>
    <w:basedOn w:val="Standaardtabel"/>
    <w:uiPriority w:val="39"/>
    <w:rsid w:val="001B2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7777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ubservices@kngu.n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Dutch%20Gymnastics\Huisstijl%20Dutch%20Gymnastics\DG%20document%20-%20liggen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59E3B8467D84A9F2D969CBB5FA48D" ma:contentTypeVersion="10" ma:contentTypeDescription="Een nieuw document maken." ma:contentTypeScope="" ma:versionID="6d14efc429771c3bf1a6cf5c96584df7">
  <xsd:schema xmlns:xsd="http://www.w3.org/2001/XMLSchema" xmlns:xs="http://www.w3.org/2001/XMLSchema" xmlns:p="http://schemas.microsoft.com/office/2006/metadata/properties" xmlns:ns2="c2012194-6643-4552-ad52-50c75d921d9e" xmlns:ns3="a360ef5a-a791-48b3-9eed-19b5a10b8e27" targetNamespace="http://schemas.microsoft.com/office/2006/metadata/properties" ma:root="true" ma:fieldsID="124e2ba5ac1945ae7671538a5703f051" ns2:_="" ns3:_="">
    <xsd:import namespace="c2012194-6643-4552-ad52-50c75d921d9e"/>
    <xsd:import namespace="a360ef5a-a791-48b3-9eed-19b5a10b8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12194-6643-4552-ad52-50c75d921d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0ef5a-a791-48b3-9eed-19b5a10b8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01010A-6EBB-49D7-96FF-C4415FED96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86A7636-FC2A-4168-97B8-535AF1ABA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012194-6643-4552-ad52-50c75d921d9e"/>
    <ds:schemaRef ds:uri="a360ef5a-a791-48b3-9eed-19b5a10b8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957491-0A42-4DC2-AC9B-16008CA070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FC1AC7-8DFD-444D-8DF1-C2B0ADB5EC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 document - liggend</Template>
  <TotalTime>1</TotalTime>
  <Pages>4</Pages>
  <Words>526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 Wolters</dc:creator>
  <cp:keywords/>
  <dc:description/>
  <cp:lastModifiedBy>Denise Lamberts | KNGU</cp:lastModifiedBy>
  <cp:revision>2</cp:revision>
  <cp:lastPrinted>2018-07-10T12:25:00Z</cp:lastPrinted>
  <dcterms:created xsi:type="dcterms:W3CDTF">2025-10-15T12:31:00Z</dcterms:created>
  <dcterms:modified xsi:type="dcterms:W3CDTF">2025-10-15T12:31:00Z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0x010100EB659E3B8467D84A9F2D969CBB5FA48D</vt:lpwstr>
  </property>
  <property fmtid="{D5CDD505-2E9C-101B-9397-08002B2CF9AE}" pid="3" name="Order">
    <vt:r8>11450800</vt:r8>
  </property>
</Properties>
</file>