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314C7" w14:textId="434BB7A4" w:rsidR="00A4541B" w:rsidRPr="005460DA" w:rsidRDefault="00A4541B" w:rsidP="007F0679">
      <w:pPr>
        <w:rPr>
          <w:rFonts w:ascii="Century Gothic" w:hAnsi="Century Gothic"/>
          <w:b/>
          <w:bCs/>
          <w:color w:val="FF671F"/>
          <w:sz w:val="24"/>
          <w:szCs w:val="24"/>
        </w:rPr>
      </w:pPr>
      <w:r w:rsidRPr="005460DA">
        <w:rPr>
          <w:rFonts w:ascii="Century Gothic" w:hAnsi="Century Gothic"/>
          <w:b/>
          <w:bCs/>
          <w:color w:val="FF671F"/>
          <w:sz w:val="24"/>
          <w:szCs w:val="24"/>
        </w:rPr>
        <w:t xml:space="preserve">Bestelformulier KNGU clubs – Janssen – </w:t>
      </w:r>
      <w:proofErr w:type="spellStart"/>
      <w:r w:rsidRPr="005460DA">
        <w:rPr>
          <w:rFonts w:ascii="Century Gothic" w:hAnsi="Century Gothic"/>
          <w:b/>
          <w:bCs/>
          <w:color w:val="FF671F"/>
          <w:sz w:val="24"/>
          <w:szCs w:val="24"/>
        </w:rPr>
        <w:t>Fritsen</w:t>
      </w:r>
      <w:proofErr w:type="spellEnd"/>
      <w:r w:rsidRPr="005460DA">
        <w:rPr>
          <w:rFonts w:ascii="Century Gothic" w:hAnsi="Century Gothic"/>
          <w:b/>
          <w:bCs/>
          <w:color w:val="FF671F"/>
          <w:sz w:val="24"/>
          <w:szCs w:val="24"/>
        </w:rPr>
        <w:t xml:space="preserve"> materiaal</w:t>
      </w:r>
    </w:p>
    <w:p w14:paraId="088A4ED9" w14:textId="77777777" w:rsidR="00A4541B" w:rsidRPr="00A4541B" w:rsidRDefault="00A4541B" w:rsidP="007F0679">
      <w:pPr>
        <w:rPr>
          <w:rFonts w:ascii="Century Gothic" w:hAnsi="Century Gothic"/>
        </w:rPr>
      </w:pPr>
    </w:p>
    <w:p w14:paraId="25A49175" w14:textId="46568C38" w:rsidR="00A4541B" w:rsidRDefault="00A4541B" w:rsidP="007F0679">
      <w:pPr>
        <w:rPr>
          <w:rFonts w:ascii="Century Gothic" w:hAnsi="Century Gothic"/>
          <w:sz w:val="20"/>
          <w:szCs w:val="20"/>
        </w:rPr>
      </w:pPr>
    </w:p>
    <w:p w14:paraId="014E2859" w14:textId="0DB3ABE6" w:rsidR="00A4541B" w:rsidRPr="005460DA" w:rsidRDefault="00A4541B" w:rsidP="007F0679">
      <w:pPr>
        <w:rPr>
          <w:rFonts w:ascii="Century Gothic" w:hAnsi="Century Gothic"/>
          <w:b/>
          <w:bCs/>
        </w:rPr>
      </w:pPr>
      <w:r w:rsidRPr="005460DA">
        <w:rPr>
          <w:rFonts w:ascii="Century Gothic" w:hAnsi="Century Gothic"/>
          <w:b/>
          <w:bCs/>
        </w:rPr>
        <w:t>Gegevens voor facturatie</w:t>
      </w:r>
    </w:p>
    <w:p w14:paraId="0E08DBBF" w14:textId="77777777" w:rsidR="00A4541B" w:rsidRDefault="00A4541B" w:rsidP="007F0679">
      <w:pPr>
        <w:rPr>
          <w:rFonts w:ascii="Century Gothic" w:hAnsi="Century Gothic"/>
          <w:sz w:val="20"/>
          <w:szCs w:val="20"/>
        </w:rPr>
      </w:pPr>
    </w:p>
    <w:tbl>
      <w:tblPr>
        <w:tblStyle w:val="Tabelraster"/>
        <w:tblW w:w="9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272"/>
        <w:gridCol w:w="6320"/>
      </w:tblGrid>
      <w:tr w:rsidR="00A4541B" w14:paraId="6BABC1AA" w14:textId="77777777" w:rsidTr="00A4541B">
        <w:tc>
          <w:tcPr>
            <w:tcW w:w="2542" w:type="dxa"/>
          </w:tcPr>
          <w:p w14:paraId="21C90DDC" w14:textId="77491D7E" w:rsidR="00A4541B" w:rsidRP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 w:rsidRPr="00A4541B">
              <w:rPr>
                <w:rFonts w:ascii="Century Gothic" w:hAnsi="Century Gothic"/>
                <w:sz w:val="20"/>
                <w:szCs w:val="20"/>
              </w:rPr>
              <w:t>Naam Club</w:t>
            </w:r>
          </w:p>
        </w:tc>
        <w:tc>
          <w:tcPr>
            <w:tcW w:w="236" w:type="dxa"/>
          </w:tcPr>
          <w:p w14:paraId="31153BDD" w14:textId="6CF88C9D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52" w:type="dxa"/>
          </w:tcPr>
          <w:p w14:paraId="39256BF7" w14:textId="34DD83C7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407B07FB" w14:textId="77777777" w:rsidTr="00A4541B">
        <w:tc>
          <w:tcPr>
            <w:tcW w:w="2542" w:type="dxa"/>
          </w:tcPr>
          <w:p w14:paraId="373175EB" w14:textId="4982D204" w:rsidR="00A4541B" w:rsidRP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 w:rsidRPr="00A4541B">
              <w:rPr>
                <w:rFonts w:ascii="Century Gothic" w:hAnsi="Century Gothic"/>
                <w:sz w:val="20"/>
                <w:szCs w:val="20"/>
              </w:rPr>
              <w:t>Relatienummer KNGU</w:t>
            </w:r>
          </w:p>
        </w:tc>
        <w:tc>
          <w:tcPr>
            <w:tcW w:w="236" w:type="dxa"/>
          </w:tcPr>
          <w:p w14:paraId="09C63D2E" w14:textId="16375CA6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52" w:type="dxa"/>
          </w:tcPr>
          <w:p w14:paraId="7F858638" w14:textId="16A66D92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23FA9F87" w14:textId="77777777" w:rsidTr="00A4541B">
        <w:tc>
          <w:tcPr>
            <w:tcW w:w="2542" w:type="dxa"/>
          </w:tcPr>
          <w:p w14:paraId="4AEE08EA" w14:textId="343CABF1" w:rsidR="00A4541B" w:rsidRP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 w:rsidRPr="00A4541B">
              <w:rPr>
                <w:rFonts w:ascii="Century Gothic" w:hAnsi="Century Gothic"/>
                <w:sz w:val="20"/>
                <w:szCs w:val="20"/>
              </w:rPr>
              <w:t>Straat</w:t>
            </w:r>
          </w:p>
        </w:tc>
        <w:tc>
          <w:tcPr>
            <w:tcW w:w="236" w:type="dxa"/>
          </w:tcPr>
          <w:p w14:paraId="630130A9" w14:textId="64E9F849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52" w:type="dxa"/>
          </w:tcPr>
          <w:p w14:paraId="28D8E5F5" w14:textId="1525B799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700447F3" w14:textId="77777777" w:rsidTr="00A4541B">
        <w:tc>
          <w:tcPr>
            <w:tcW w:w="2542" w:type="dxa"/>
          </w:tcPr>
          <w:p w14:paraId="60C6C85F" w14:textId="3280E143" w:rsidR="00A4541B" w:rsidRP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Postcode</w:t>
            </w:r>
          </w:p>
        </w:tc>
        <w:tc>
          <w:tcPr>
            <w:tcW w:w="236" w:type="dxa"/>
          </w:tcPr>
          <w:p w14:paraId="133F6796" w14:textId="7EE6FA42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52" w:type="dxa"/>
          </w:tcPr>
          <w:p w14:paraId="4501C58B" w14:textId="3FB4B98F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0EEA8F8C" w14:textId="77777777" w:rsidTr="00A4541B">
        <w:tc>
          <w:tcPr>
            <w:tcW w:w="2542" w:type="dxa"/>
          </w:tcPr>
          <w:p w14:paraId="6F49290A" w14:textId="32B8903B" w:rsidR="00A4541B" w:rsidRP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Plaats</w:t>
            </w:r>
          </w:p>
        </w:tc>
        <w:tc>
          <w:tcPr>
            <w:tcW w:w="236" w:type="dxa"/>
          </w:tcPr>
          <w:p w14:paraId="76AD9A6A" w14:textId="7E1BABD6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52" w:type="dxa"/>
          </w:tcPr>
          <w:p w14:paraId="64B856E6" w14:textId="0275A7A8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53A090FA" w14:textId="77777777" w:rsidTr="00A4541B">
        <w:tc>
          <w:tcPr>
            <w:tcW w:w="2542" w:type="dxa"/>
          </w:tcPr>
          <w:p w14:paraId="5791A71A" w14:textId="1747462A" w:rsidR="00A4541B" w:rsidRP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Telefoonnummer</w:t>
            </w:r>
          </w:p>
        </w:tc>
        <w:tc>
          <w:tcPr>
            <w:tcW w:w="236" w:type="dxa"/>
          </w:tcPr>
          <w:p w14:paraId="7CD07730" w14:textId="069C264F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52" w:type="dxa"/>
          </w:tcPr>
          <w:p w14:paraId="09C487F6" w14:textId="7D09D229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26DF996B" w14:textId="77777777" w:rsidTr="00A4541B">
        <w:tc>
          <w:tcPr>
            <w:tcW w:w="2542" w:type="dxa"/>
          </w:tcPr>
          <w:p w14:paraId="51E6B1E4" w14:textId="718FAFFF" w:rsidR="00A4541B" w:rsidRP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Mailadres</w:t>
            </w:r>
          </w:p>
        </w:tc>
        <w:tc>
          <w:tcPr>
            <w:tcW w:w="236" w:type="dxa"/>
          </w:tcPr>
          <w:p w14:paraId="1DDFC8A4" w14:textId="2F765807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52" w:type="dxa"/>
          </w:tcPr>
          <w:p w14:paraId="1A436753" w14:textId="647955DC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3598EA05" w14:textId="77777777" w:rsidTr="00A4541B">
        <w:tc>
          <w:tcPr>
            <w:tcW w:w="2542" w:type="dxa"/>
          </w:tcPr>
          <w:p w14:paraId="6B0D7589" w14:textId="77777777" w:rsidR="00A4541B" w:rsidRP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</w:tcPr>
          <w:p w14:paraId="683FA70D" w14:textId="165D9C9B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352" w:type="dxa"/>
          </w:tcPr>
          <w:p w14:paraId="7E62F689" w14:textId="2D210EC0" w:rsidR="00A4541B" w:rsidRDefault="00A4541B" w:rsidP="007F067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226E024" w14:textId="50216381" w:rsidR="00A4541B" w:rsidRDefault="00A4541B" w:rsidP="007F0679">
      <w:pPr>
        <w:rPr>
          <w:rFonts w:ascii="Century Gothic" w:hAnsi="Century Gothic"/>
          <w:sz w:val="20"/>
          <w:szCs w:val="20"/>
        </w:rPr>
      </w:pPr>
    </w:p>
    <w:p w14:paraId="7FF9A55E" w14:textId="6DDA26DF" w:rsidR="00A4541B" w:rsidRPr="005460DA" w:rsidRDefault="00A4541B" w:rsidP="00A4541B">
      <w:pPr>
        <w:rPr>
          <w:rFonts w:ascii="Century Gothic" w:hAnsi="Century Gothic"/>
          <w:b/>
          <w:bCs/>
        </w:rPr>
      </w:pPr>
      <w:r w:rsidRPr="005460DA">
        <w:rPr>
          <w:rFonts w:ascii="Century Gothic" w:hAnsi="Century Gothic"/>
          <w:b/>
          <w:bCs/>
        </w:rPr>
        <w:t>Gegevens voor levering</w:t>
      </w:r>
    </w:p>
    <w:p w14:paraId="274A09AD" w14:textId="77777777" w:rsidR="00A4541B" w:rsidRDefault="00A4541B" w:rsidP="00A4541B">
      <w:pPr>
        <w:rPr>
          <w:rFonts w:ascii="Century Gothic" w:hAnsi="Century Gothic"/>
          <w:sz w:val="20"/>
          <w:szCs w:val="20"/>
        </w:rPr>
      </w:pPr>
    </w:p>
    <w:tbl>
      <w:tblPr>
        <w:tblStyle w:val="Tabelraster"/>
        <w:tblW w:w="9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272"/>
        <w:gridCol w:w="6321"/>
      </w:tblGrid>
      <w:tr w:rsidR="00A4541B" w14:paraId="590C3A18" w14:textId="77777777" w:rsidTr="00A4541B">
        <w:tc>
          <w:tcPr>
            <w:tcW w:w="2537" w:type="dxa"/>
          </w:tcPr>
          <w:p w14:paraId="5E61F582" w14:textId="44DCD5AD" w:rsidR="00A4541B" w:rsidRP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Afleveradres</w:t>
            </w:r>
          </w:p>
        </w:tc>
        <w:tc>
          <w:tcPr>
            <w:tcW w:w="272" w:type="dxa"/>
          </w:tcPr>
          <w:p w14:paraId="6F1456E3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21" w:type="dxa"/>
          </w:tcPr>
          <w:p w14:paraId="7A563A6C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2163A92E" w14:textId="77777777" w:rsidTr="00A4541B">
        <w:tc>
          <w:tcPr>
            <w:tcW w:w="2537" w:type="dxa"/>
          </w:tcPr>
          <w:p w14:paraId="451D841C" w14:textId="4B45347D" w:rsidR="00A4541B" w:rsidRP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Postcode</w:t>
            </w:r>
          </w:p>
        </w:tc>
        <w:tc>
          <w:tcPr>
            <w:tcW w:w="272" w:type="dxa"/>
          </w:tcPr>
          <w:p w14:paraId="1861F466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21" w:type="dxa"/>
          </w:tcPr>
          <w:p w14:paraId="00E9B8D0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2C9E9EDA" w14:textId="77777777" w:rsidTr="00A4541B">
        <w:tc>
          <w:tcPr>
            <w:tcW w:w="2537" w:type="dxa"/>
          </w:tcPr>
          <w:p w14:paraId="075E043C" w14:textId="215F52D4" w:rsidR="00A4541B" w:rsidRP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Plaats</w:t>
            </w:r>
          </w:p>
        </w:tc>
        <w:tc>
          <w:tcPr>
            <w:tcW w:w="272" w:type="dxa"/>
          </w:tcPr>
          <w:p w14:paraId="3CD52B74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21" w:type="dxa"/>
          </w:tcPr>
          <w:p w14:paraId="58F0E56E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1DCAE483" w14:textId="77777777" w:rsidTr="00A4541B">
        <w:tc>
          <w:tcPr>
            <w:tcW w:w="2537" w:type="dxa"/>
          </w:tcPr>
          <w:p w14:paraId="5C40EEA1" w14:textId="0243962B" w:rsidR="00A4541B" w:rsidRP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" w:type="dxa"/>
          </w:tcPr>
          <w:p w14:paraId="420F83BC" w14:textId="41D778D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321" w:type="dxa"/>
          </w:tcPr>
          <w:p w14:paraId="683D96B1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7C3BA873" w14:textId="77777777" w:rsidTr="00A4541B">
        <w:tc>
          <w:tcPr>
            <w:tcW w:w="2537" w:type="dxa"/>
          </w:tcPr>
          <w:p w14:paraId="0BAD31C3" w14:textId="5E5D72BF" w:rsidR="00A4541B" w:rsidRP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" w:type="dxa"/>
          </w:tcPr>
          <w:p w14:paraId="0E5AB3D9" w14:textId="75E49CBA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321" w:type="dxa"/>
          </w:tcPr>
          <w:p w14:paraId="48B2538A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71B18FC5" w14:textId="77777777" w:rsidTr="00A4541B">
        <w:tc>
          <w:tcPr>
            <w:tcW w:w="2537" w:type="dxa"/>
          </w:tcPr>
          <w:p w14:paraId="17BA4362" w14:textId="47C6CA26" w:rsidR="00A4541B" w:rsidRP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" w:type="dxa"/>
          </w:tcPr>
          <w:p w14:paraId="5FB7C6F7" w14:textId="4207FECD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321" w:type="dxa"/>
          </w:tcPr>
          <w:p w14:paraId="2858CCB2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01BA07D" w14:textId="36E85093" w:rsidR="00A4541B" w:rsidRPr="005460DA" w:rsidRDefault="00A4541B" w:rsidP="00A4541B">
      <w:pPr>
        <w:rPr>
          <w:rFonts w:ascii="Century Gothic" w:hAnsi="Century Gothic"/>
          <w:b/>
          <w:bCs/>
        </w:rPr>
      </w:pPr>
      <w:r w:rsidRPr="005460DA">
        <w:rPr>
          <w:rFonts w:ascii="Century Gothic" w:hAnsi="Century Gothic"/>
          <w:b/>
          <w:bCs/>
        </w:rPr>
        <w:t>Contactpersoon</w:t>
      </w:r>
      <w:bookmarkStart w:id="0" w:name="_GoBack"/>
      <w:bookmarkEnd w:id="0"/>
    </w:p>
    <w:p w14:paraId="1EE8BED8" w14:textId="77777777" w:rsidR="00A4541B" w:rsidRDefault="00A4541B" w:rsidP="00A4541B">
      <w:pPr>
        <w:rPr>
          <w:rFonts w:ascii="Century Gothic" w:hAnsi="Century Gothic"/>
          <w:sz w:val="20"/>
          <w:szCs w:val="20"/>
        </w:rPr>
      </w:pPr>
    </w:p>
    <w:tbl>
      <w:tblPr>
        <w:tblStyle w:val="Tabelraster"/>
        <w:tblW w:w="9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272"/>
        <w:gridCol w:w="6321"/>
      </w:tblGrid>
      <w:tr w:rsidR="00A4541B" w14:paraId="15A8B72F" w14:textId="77777777" w:rsidTr="00427367">
        <w:tc>
          <w:tcPr>
            <w:tcW w:w="2537" w:type="dxa"/>
          </w:tcPr>
          <w:p w14:paraId="61EE195E" w14:textId="0CBA58B7" w:rsidR="00A4541B" w:rsidRP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Naam</w:t>
            </w:r>
          </w:p>
        </w:tc>
        <w:tc>
          <w:tcPr>
            <w:tcW w:w="272" w:type="dxa"/>
          </w:tcPr>
          <w:p w14:paraId="06500E22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21" w:type="dxa"/>
          </w:tcPr>
          <w:p w14:paraId="483ADFCE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2905A7CC" w14:textId="77777777" w:rsidTr="00427367">
        <w:tc>
          <w:tcPr>
            <w:tcW w:w="2537" w:type="dxa"/>
          </w:tcPr>
          <w:p w14:paraId="04883548" w14:textId="4EF83CB9" w:rsidR="00A4541B" w:rsidRP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Mobiele nummer</w:t>
            </w:r>
          </w:p>
        </w:tc>
        <w:tc>
          <w:tcPr>
            <w:tcW w:w="272" w:type="dxa"/>
          </w:tcPr>
          <w:p w14:paraId="7870CF43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21" w:type="dxa"/>
          </w:tcPr>
          <w:p w14:paraId="1ACC41D1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541B" w14:paraId="67E1E85A" w14:textId="77777777" w:rsidTr="00427367">
        <w:tc>
          <w:tcPr>
            <w:tcW w:w="2537" w:type="dxa"/>
          </w:tcPr>
          <w:p w14:paraId="590311C7" w14:textId="0E80FC43" w:rsidR="00A4541B" w:rsidRP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Mailadres</w:t>
            </w:r>
          </w:p>
        </w:tc>
        <w:tc>
          <w:tcPr>
            <w:tcW w:w="272" w:type="dxa"/>
          </w:tcPr>
          <w:p w14:paraId="65CDE2DF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6321" w:type="dxa"/>
          </w:tcPr>
          <w:p w14:paraId="26856E37" w14:textId="77777777" w:rsidR="00A4541B" w:rsidRDefault="00A4541B" w:rsidP="0042736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05B781C" w14:textId="77777777" w:rsidR="00A4541B" w:rsidRDefault="00A4541B" w:rsidP="007F0679">
      <w:pPr>
        <w:rPr>
          <w:rFonts w:ascii="Century Gothic" w:hAnsi="Century Gothic"/>
        </w:rPr>
      </w:pPr>
    </w:p>
    <w:p w14:paraId="0595F758" w14:textId="69F9E4FC" w:rsidR="007F0679" w:rsidRPr="007F0679" w:rsidRDefault="007F0679" w:rsidP="007F0679">
      <w:pPr>
        <w:rPr>
          <w:rFonts w:ascii="Century Gothic" w:hAnsi="Century Gothic"/>
        </w:rPr>
      </w:pPr>
      <w:r w:rsidRPr="007F0679">
        <w:rPr>
          <w:rFonts w:ascii="Century Gothic" w:hAnsi="Century Gothic"/>
        </w:rPr>
        <w:t>                                  </w:t>
      </w:r>
    </w:p>
    <w:p w14:paraId="23780CB0" w14:textId="486813E0" w:rsidR="00C94870" w:rsidRPr="00A4541B" w:rsidRDefault="00A4541B">
      <w:pPr>
        <w:spacing w:after="160" w:line="259" w:lineRule="auto"/>
        <w:rPr>
          <w:b/>
          <w:bCs/>
          <w:sz w:val="28"/>
          <w:szCs w:val="28"/>
        </w:rPr>
      </w:pPr>
      <w:r w:rsidRPr="00A4541B">
        <w:rPr>
          <w:b/>
          <w:bCs/>
          <w:sz w:val="28"/>
          <w:szCs w:val="28"/>
        </w:rPr>
        <w:t>Bestelling</w:t>
      </w:r>
    </w:p>
    <w:p w14:paraId="355D4EBD" w14:textId="77777777" w:rsidR="00747D85" w:rsidRPr="00747D85" w:rsidRDefault="00747D85" w:rsidP="00747D8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44"/>
        <w:gridCol w:w="4430"/>
        <w:gridCol w:w="3686"/>
      </w:tblGrid>
      <w:tr w:rsidR="005460DA" w14:paraId="72D1252C" w14:textId="3FE91FDE" w:rsidTr="005460DA">
        <w:tc>
          <w:tcPr>
            <w:tcW w:w="944" w:type="dxa"/>
            <w:shd w:val="clear" w:color="auto" w:fill="FF9E1B"/>
          </w:tcPr>
          <w:p w14:paraId="3D47EC0E" w14:textId="453F0545" w:rsidR="005460DA" w:rsidRPr="005460DA" w:rsidRDefault="005460DA" w:rsidP="00747D85">
            <w:pPr>
              <w:rPr>
                <w:rFonts w:ascii="Century Gothic" w:hAnsi="Century Gothic"/>
                <w:b/>
                <w:bCs/>
              </w:rPr>
            </w:pPr>
            <w:r w:rsidRPr="005460DA">
              <w:rPr>
                <w:rFonts w:ascii="Century Gothic" w:hAnsi="Century Gothic"/>
                <w:b/>
                <w:bCs/>
              </w:rPr>
              <w:t>Aantal</w:t>
            </w:r>
          </w:p>
        </w:tc>
        <w:tc>
          <w:tcPr>
            <w:tcW w:w="4430" w:type="dxa"/>
            <w:shd w:val="clear" w:color="auto" w:fill="FF9E1B"/>
          </w:tcPr>
          <w:p w14:paraId="0B37B2C0" w14:textId="3DE497A6" w:rsidR="005460DA" w:rsidRPr="005460DA" w:rsidRDefault="005460DA" w:rsidP="00747D85">
            <w:pPr>
              <w:rPr>
                <w:rFonts w:ascii="Century Gothic" w:hAnsi="Century Gothic"/>
                <w:b/>
                <w:bCs/>
              </w:rPr>
            </w:pPr>
            <w:r w:rsidRPr="005460DA">
              <w:rPr>
                <w:rFonts w:ascii="Century Gothic" w:hAnsi="Century Gothic"/>
                <w:b/>
                <w:bCs/>
              </w:rPr>
              <w:t>Artikelnummer</w:t>
            </w:r>
          </w:p>
        </w:tc>
        <w:tc>
          <w:tcPr>
            <w:tcW w:w="3686" w:type="dxa"/>
            <w:shd w:val="clear" w:color="auto" w:fill="FF9E1B"/>
          </w:tcPr>
          <w:p w14:paraId="6D786C80" w14:textId="5559ECEE" w:rsidR="005460DA" w:rsidRPr="005460DA" w:rsidRDefault="005460DA" w:rsidP="00747D85">
            <w:pPr>
              <w:rPr>
                <w:rFonts w:ascii="Century Gothic" w:hAnsi="Century Gothic"/>
                <w:b/>
                <w:bCs/>
              </w:rPr>
            </w:pPr>
            <w:r w:rsidRPr="005460DA">
              <w:rPr>
                <w:rFonts w:ascii="Century Gothic" w:hAnsi="Century Gothic"/>
                <w:b/>
                <w:bCs/>
              </w:rPr>
              <w:t>Bijzonderheden/opmerking</w:t>
            </w:r>
          </w:p>
        </w:tc>
      </w:tr>
      <w:tr w:rsidR="005460DA" w14:paraId="0E566102" w14:textId="3FE75712" w:rsidTr="005460DA">
        <w:tc>
          <w:tcPr>
            <w:tcW w:w="944" w:type="dxa"/>
          </w:tcPr>
          <w:p w14:paraId="5C8BF661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0077C893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29042F06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55D55913" w14:textId="208CB8B9" w:rsidTr="005460DA">
        <w:tc>
          <w:tcPr>
            <w:tcW w:w="944" w:type="dxa"/>
          </w:tcPr>
          <w:p w14:paraId="22D446A6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44A700C5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519745E2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190C1485" w14:textId="3360BD2E" w:rsidTr="005460DA">
        <w:tc>
          <w:tcPr>
            <w:tcW w:w="944" w:type="dxa"/>
          </w:tcPr>
          <w:p w14:paraId="74C7056A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1227B9B5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21464B87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635BDE14" w14:textId="20CC4E44" w:rsidTr="005460DA">
        <w:tc>
          <w:tcPr>
            <w:tcW w:w="944" w:type="dxa"/>
          </w:tcPr>
          <w:p w14:paraId="7F7BFBE4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527B6844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58E34079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0BEE2F8B" w14:textId="212D3D86" w:rsidTr="005460DA">
        <w:tc>
          <w:tcPr>
            <w:tcW w:w="944" w:type="dxa"/>
          </w:tcPr>
          <w:p w14:paraId="56639C40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466E2E2C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5F9DEFCE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2B8E1F9C" w14:textId="49059F88" w:rsidTr="005460DA">
        <w:tc>
          <w:tcPr>
            <w:tcW w:w="944" w:type="dxa"/>
          </w:tcPr>
          <w:p w14:paraId="4BA2AE01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3AFA3348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77C5FB3F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3068ABC3" w14:textId="01448DBC" w:rsidTr="005460DA">
        <w:tc>
          <w:tcPr>
            <w:tcW w:w="944" w:type="dxa"/>
          </w:tcPr>
          <w:p w14:paraId="065F5DF8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13A4B2B6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3DFE23DD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53492CC1" w14:textId="77777777" w:rsidTr="005460DA">
        <w:tc>
          <w:tcPr>
            <w:tcW w:w="944" w:type="dxa"/>
          </w:tcPr>
          <w:p w14:paraId="41CB9512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3A22B46C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607067C0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679EA9BA" w14:textId="77777777" w:rsidTr="005460DA">
        <w:tc>
          <w:tcPr>
            <w:tcW w:w="944" w:type="dxa"/>
          </w:tcPr>
          <w:p w14:paraId="1718553D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1B8AD423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37F9076D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1AD666E5" w14:textId="77777777" w:rsidTr="005460DA">
        <w:tc>
          <w:tcPr>
            <w:tcW w:w="944" w:type="dxa"/>
          </w:tcPr>
          <w:p w14:paraId="55D1F8D9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7344868E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26EADABE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4B8B154B" w14:textId="77777777" w:rsidTr="005460DA">
        <w:tc>
          <w:tcPr>
            <w:tcW w:w="944" w:type="dxa"/>
          </w:tcPr>
          <w:p w14:paraId="3FBB2E87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0AF4B708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691E540B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27A7E4E8" w14:textId="77777777" w:rsidTr="005460DA">
        <w:tc>
          <w:tcPr>
            <w:tcW w:w="944" w:type="dxa"/>
          </w:tcPr>
          <w:p w14:paraId="3A668F53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0B952C23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74CAEB0A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68BEECE0" w14:textId="77777777" w:rsidTr="005460DA">
        <w:tc>
          <w:tcPr>
            <w:tcW w:w="944" w:type="dxa"/>
          </w:tcPr>
          <w:p w14:paraId="79B33A09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6BC66853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359D25C6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460DA" w14:paraId="21CCE43D" w14:textId="77777777" w:rsidTr="005460DA">
        <w:tc>
          <w:tcPr>
            <w:tcW w:w="944" w:type="dxa"/>
          </w:tcPr>
          <w:p w14:paraId="41B8DBB1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30" w:type="dxa"/>
          </w:tcPr>
          <w:p w14:paraId="6BD0FF9F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86" w:type="dxa"/>
          </w:tcPr>
          <w:p w14:paraId="4BEB6D4C" w14:textId="77777777" w:rsidR="005460DA" w:rsidRPr="005460DA" w:rsidRDefault="005460DA" w:rsidP="00747D8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7A2766F" w14:textId="77777777" w:rsidR="00747D85" w:rsidRPr="00747D85" w:rsidRDefault="00747D85" w:rsidP="005460DA"/>
    <w:sectPr w:rsidR="00747D85" w:rsidRPr="00747D85" w:rsidSect="00A86E1D">
      <w:headerReference w:type="even" r:id="rId9"/>
      <w:headerReference w:type="default" r:id="rId10"/>
      <w:headerReference w:type="first" r:id="rId11"/>
      <w:pgSz w:w="11906" w:h="16838"/>
      <w:pgMar w:top="2268" w:right="1418" w:bottom="2268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FAFB9" w14:textId="77777777" w:rsidR="00B874DD" w:rsidRDefault="00B874DD" w:rsidP="00A97B9C">
      <w:r>
        <w:separator/>
      </w:r>
    </w:p>
  </w:endnote>
  <w:endnote w:type="continuationSeparator" w:id="0">
    <w:p w14:paraId="5FF8A639" w14:textId="77777777" w:rsidR="00B874DD" w:rsidRDefault="00B874DD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4B1B9" w14:textId="77777777" w:rsidR="00B874DD" w:rsidRDefault="00B874DD" w:rsidP="00A97B9C">
      <w:r>
        <w:separator/>
      </w:r>
    </w:p>
  </w:footnote>
  <w:footnote w:type="continuationSeparator" w:id="0">
    <w:p w14:paraId="183E54F1" w14:textId="77777777" w:rsidR="00B874DD" w:rsidRDefault="00B874DD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5130A" w14:textId="77777777" w:rsidR="00A97B9C" w:rsidRDefault="0035049B">
    <w:pPr>
      <w:pStyle w:val="Koptekst"/>
    </w:pPr>
    <w:r>
      <w:rPr>
        <w:noProof/>
      </w:rPr>
      <w:pict w14:anchorId="06DBB4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2050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F8DD0" w14:textId="77777777" w:rsidR="00A97B9C" w:rsidRDefault="0035049B">
    <w:pPr>
      <w:pStyle w:val="Koptekst"/>
    </w:pPr>
    <w:r>
      <w:rPr>
        <w:noProof/>
        <w:lang w:eastAsia="nl-NL"/>
      </w:rPr>
      <w:pict w14:anchorId="35A02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2052" type="#_x0000_t75" style="position:absolute;margin-left:-72.15pt;margin-top:-127.9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A1F17" w14:textId="77777777" w:rsidR="00A97B9C" w:rsidRDefault="00747D85">
    <w:pPr>
      <w:pStyle w:val="Koptekst"/>
    </w:pPr>
    <w:r w:rsidRPr="00994D1D">
      <w:rPr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5B6784E1" wp14:editId="2D6195D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11840"/>
          <wp:effectExtent l="0" t="0" r="0" b="3810"/>
          <wp:wrapNone/>
          <wp:docPr id="4" name="Afbeelding 4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679"/>
    <w:rsid w:val="000B6282"/>
    <w:rsid w:val="0011349E"/>
    <w:rsid w:val="0019564C"/>
    <w:rsid w:val="0022300C"/>
    <w:rsid w:val="0035049B"/>
    <w:rsid w:val="00375CFD"/>
    <w:rsid w:val="003B34E1"/>
    <w:rsid w:val="004E67F5"/>
    <w:rsid w:val="005460DA"/>
    <w:rsid w:val="00697BDF"/>
    <w:rsid w:val="00704437"/>
    <w:rsid w:val="00747D85"/>
    <w:rsid w:val="007F0679"/>
    <w:rsid w:val="00945A97"/>
    <w:rsid w:val="00A4541B"/>
    <w:rsid w:val="00A86E1D"/>
    <w:rsid w:val="00A97B9C"/>
    <w:rsid w:val="00B874DD"/>
    <w:rsid w:val="00C94870"/>
    <w:rsid w:val="00DA18ED"/>
    <w:rsid w:val="00EC15F7"/>
    <w:rsid w:val="00F9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E207459"/>
  <w15:chartTrackingRefBased/>
  <w15:docId w15:val="{ABB57376-55A4-4F8D-9654-1B095BA1F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679"/>
    <w:pPr>
      <w:spacing w:after="0" w:line="240" w:lineRule="auto"/>
    </w:pPr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11349E"/>
    <w:pPr>
      <w:keepNext/>
      <w:keepLines/>
      <w:spacing w:before="240"/>
      <w:outlineLvl w:val="0"/>
    </w:pPr>
    <w:rPr>
      <w:rFonts w:ascii="Century Gothic" w:eastAsiaTheme="majorEastAsia" w:hAnsi="Century Gothic" w:cstheme="majorBidi"/>
      <w:b/>
      <w:sz w:val="2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1349E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rFonts w:ascii="Century Gothic" w:hAnsi="Century Gothic" w:cstheme="minorBidi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rFonts w:ascii="Century Gothic" w:hAnsi="Century Gothic" w:cstheme="minorBidi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  <w:style w:type="character" w:styleId="Hyperlink">
    <w:name w:val="Hyperlink"/>
    <w:basedOn w:val="Standaardalinea-lettertype"/>
    <w:uiPriority w:val="99"/>
    <w:unhideWhenUsed/>
    <w:rsid w:val="00945A97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1349E"/>
    <w:rPr>
      <w:rFonts w:ascii="Century Gothic" w:eastAsiaTheme="majorEastAsia" w:hAnsi="Century Gothic" w:cstheme="majorBidi"/>
      <w:b/>
      <w:sz w:val="2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1349E"/>
    <w:rPr>
      <w:rFonts w:ascii="Century Gothic" w:eastAsiaTheme="majorEastAsia" w:hAnsi="Century Gothic" w:cstheme="majorBidi"/>
      <w:b/>
      <w:color w:val="000000" w:themeColor="text1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11349E"/>
    <w:pPr>
      <w:contextualSpacing/>
    </w:pPr>
    <w:rPr>
      <w:rFonts w:ascii="Century Gothic" w:eastAsiaTheme="majorEastAsia" w:hAnsi="Century Gothic" w:cstheme="majorBidi"/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1349E"/>
    <w:rPr>
      <w:rFonts w:ascii="Century Gothic" w:eastAsiaTheme="majorEastAsia" w:hAnsi="Century Gothic" w:cstheme="majorBidi"/>
      <w:spacing w:val="-10"/>
      <w:kern w:val="28"/>
      <w:sz w:val="40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1349E"/>
    <w:pPr>
      <w:numPr>
        <w:ilvl w:val="1"/>
      </w:numPr>
      <w:spacing w:after="160"/>
    </w:pPr>
    <w:rPr>
      <w:rFonts w:ascii="Century Gothic" w:eastAsiaTheme="minorEastAsia" w:hAnsi="Century Gothic" w:cstheme="minorBidi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1349E"/>
    <w:rPr>
      <w:rFonts w:ascii="Century Gothic" w:eastAsiaTheme="minorEastAsia" w:hAnsi="Century Gothic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11349E"/>
    <w:rPr>
      <w:rFonts w:ascii="Century Gothic" w:hAnsi="Century Gothic"/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11349E"/>
    <w:rPr>
      <w:rFonts w:ascii="Century Gothic" w:hAnsi="Century Gothic"/>
      <w:i/>
      <w:iCs/>
    </w:rPr>
  </w:style>
  <w:style w:type="character" w:styleId="Intensievebenadrukking">
    <w:name w:val="Intense Emphasis"/>
    <w:basedOn w:val="Standaardalinea-lettertype"/>
    <w:uiPriority w:val="21"/>
    <w:qFormat/>
    <w:rsid w:val="0011349E"/>
    <w:rPr>
      <w:rFonts w:ascii="Century Gothic" w:hAnsi="Century Gothic"/>
      <w:i/>
      <w:iCs/>
      <w:color w:val="4472C4" w:themeColor="accent1"/>
    </w:rPr>
  </w:style>
  <w:style w:type="character" w:styleId="Zwaar">
    <w:name w:val="Strong"/>
    <w:basedOn w:val="Standaardalinea-lettertype"/>
    <w:uiPriority w:val="22"/>
    <w:qFormat/>
    <w:rsid w:val="0011349E"/>
    <w:rPr>
      <w:rFonts w:ascii="Century Gothic" w:hAnsi="Century Gothic"/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11349E"/>
    <w:pPr>
      <w:spacing w:before="200" w:after="160"/>
      <w:ind w:left="864" w:right="864"/>
      <w:jc w:val="center"/>
    </w:pPr>
    <w:rPr>
      <w:rFonts w:ascii="Century Gothic" w:hAnsi="Century Gothic" w:cstheme="minorBidi"/>
      <w:i/>
      <w:iCs/>
      <w:color w:val="404040" w:themeColor="text1" w:themeTint="BF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11349E"/>
    <w:rPr>
      <w:rFonts w:ascii="Century Gothic" w:hAnsi="Century Gothic"/>
      <w:i/>
      <w:iCs/>
      <w:color w:val="404040" w:themeColor="text1" w:themeTint="BF"/>
      <w:sz w:val="24"/>
      <w:szCs w:val="24"/>
    </w:rPr>
  </w:style>
  <w:style w:type="character" w:styleId="Subtieleverwijzing">
    <w:name w:val="Subtle Reference"/>
    <w:basedOn w:val="Standaardalinea-lettertype"/>
    <w:uiPriority w:val="31"/>
    <w:qFormat/>
    <w:rsid w:val="0011349E"/>
    <w:rPr>
      <w:rFonts w:ascii="Century Gothic" w:hAnsi="Century Gothic"/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qFormat/>
    <w:rsid w:val="0011349E"/>
    <w:rPr>
      <w:rFonts w:ascii="Century Gothic" w:hAnsi="Century Gothic"/>
      <w:b/>
      <w:bCs/>
      <w:smallCaps/>
      <w:color w:val="4472C4" w:themeColor="accent1"/>
      <w:spacing w:val="5"/>
    </w:rPr>
  </w:style>
  <w:style w:type="character" w:styleId="Titelvanboek">
    <w:name w:val="Book Title"/>
    <w:basedOn w:val="Standaardalinea-lettertype"/>
    <w:uiPriority w:val="33"/>
    <w:qFormat/>
    <w:rsid w:val="0011349E"/>
    <w:rPr>
      <w:rFonts w:ascii="Century Gothic" w:hAnsi="Century Gothic"/>
      <w:b/>
      <w:bCs/>
      <w:i/>
      <w:iCs/>
      <w:spacing w:val="5"/>
    </w:rPr>
  </w:style>
  <w:style w:type="table" w:styleId="Tabelraster">
    <w:name w:val="Table Grid"/>
    <w:basedOn w:val="Standaardtabel"/>
    <w:uiPriority w:val="39"/>
    <w:rsid w:val="00A45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uen\Koninklijke%20Nederlandse%20Gymnastiek%20Unie\Fileserver%20-%20Algemeen\Dutch%20Gymnastics%20-%20Huisstijl\Huisstijl%20Dutch%20Gymnastics\DG%20document%20-%20staan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8B4F4F6623D428B7BE821C0FB9110" ma:contentTypeVersion="8" ma:contentTypeDescription="Een nieuw document maken." ma:contentTypeScope="" ma:versionID="f96037a914ba2c67c4f41a8788af947f">
  <xsd:schema xmlns:xsd="http://www.w3.org/2001/XMLSchema" xmlns:xs="http://www.w3.org/2001/XMLSchema" xmlns:p="http://schemas.microsoft.com/office/2006/metadata/properties" xmlns:ns3="8bcac09b-51b4-4bc8-9dd0-a2ba4c5d1963" targetNamespace="http://schemas.microsoft.com/office/2006/metadata/properties" ma:root="true" ma:fieldsID="cd45f2cac9b47035d3b3c25aee3d876e" ns3:_="">
    <xsd:import namespace="8bcac09b-51b4-4bc8-9dd0-a2ba4c5d19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ac09b-51b4-4bc8-9dd0-a2ba4c5d1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D52601-43A4-4C46-A139-B5704D8A7944}">
  <ds:schemaRefs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8bcac09b-51b4-4bc8-9dd0-a2ba4c5d196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E9303AD-B3CD-4BD0-8686-C003A8A1E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BEBE42-0FD9-4EF3-9C28-447BBD44DE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cac09b-51b4-4bc8-9dd0-a2ba4c5d1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 document - staand</Template>
  <TotalTime>1</TotalTime>
  <Pages>1</Pages>
  <Words>74</Words>
  <Characters>408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Drouen</dc:creator>
  <cp:keywords/>
  <dc:description/>
  <cp:lastModifiedBy>Hendrik ter Haar Romenij</cp:lastModifiedBy>
  <cp:revision>2</cp:revision>
  <cp:lastPrinted>2018-07-10T12:25:00Z</cp:lastPrinted>
  <dcterms:created xsi:type="dcterms:W3CDTF">2020-01-16T12:32:00Z</dcterms:created>
  <dcterms:modified xsi:type="dcterms:W3CDTF">2020-01-16T12:32:00Z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0x0101000D08B4F4F6623D428B7BE821C0FB9110</vt:lpwstr>
  </property>
  <property fmtid="{D5CDD505-2E9C-101B-9397-08002B2CF9AE}" pid="3" name="Order">
    <vt:r8>228200</vt:r8>
  </property>
</Properties>
</file>