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DF420A" w14:textId="77777777" w:rsidR="00E10AB5" w:rsidRDefault="00E10AB5">
      <w:pPr>
        <w:rPr>
          <w:rFonts w:ascii="Century Gothic" w:hAnsi="Century Gothic"/>
        </w:rPr>
      </w:pPr>
    </w:p>
    <w:p w14:paraId="4BF56800" w14:textId="77777777" w:rsidR="00016585" w:rsidRDefault="00016585">
      <w:pPr>
        <w:rPr>
          <w:rFonts w:ascii="Century Gothic" w:hAnsi="Century Gothic"/>
        </w:rPr>
      </w:pPr>
    </w:p>
    <w:p w14:paraId="20A3B745" w14:textId="77777777" w:rsidR="00016585" w:rsidRDefault="00016585">
      <w:pPr>
        <w:rPr>
          <w:rFonts w:ascii="Century Gothic" w:hAnsi="Century Gothic"/>
        </w:rPr>
      </w:pPr>
    </w:p>
    <w:p w14:paraId="43BAA1CA" w14:textId="77777777" w:rsidR="00016585" w:rsidRDefault="00016585">
      <w:pPr>
        <w:rPr>
          <w:rFonts w:ascii="Century Gothic" w:hAnsi="Century Gothic"/>
        </w:rPr>
      </w:pPr>
    </w:p>
    <w:p w14:paraId="69DDA669" w14:textId="77777777" w:rsidR="00016585" w:rsidRDefault="00016585">
      <w:pPr>
        <w:rPr>
          <w:rFonts w:ascii="Century Gothic" w:hAnsi="Century Gothic"/>
        </w:rPr>
      </w:pPr>
    </w:p>
    <w:p w14:paraId="7745F6CA" w14:textId="77777777" w:rsidR="00016585" w:rsidRDefault="00016585">
      <w:pPr>
        <w:rPr>
          <w:rFonts w:ascii="Century Gothic" w:hAnsi="Century Gothic"/>
        </w:rPr>
      </w:pPr>
    </w:p>
    <w:p w14:paraId="52198BC2" w14:textId="77777777" w:rsidR="00016585" w:rsidRDefault="00016585">
      <w:pPr>
        <w:rPr>
          <w:rFonts w:ascii="Century Gothic" w:hAnsi="Century Gothic"/>
        </w:rPr>
      </w:pPr>
    </w:p>
    <w:p w14:paraId="39136C5E" w14:textId="77777777" w:rsidR="00016585" w:rsidRDefault="00016585">
      <w:pPr>
        <w:rPr>
          <w:rFonts w:ascii="Century Gothic" w:hAnsi="Century Gothic"/>
        </w:rPr>
      </w:pPr>
    </w:p>
    <w:p w14:paraId="3931124A" w14:textId="77777777" w:rsidR="00016585" w:rsidRDefault="00016585">
      <w:pPr>
        <w:rPr>
          <w:rFonts w:ascii="Century Gothic" w:hAnsi="Century Gothic"/>
        </w:rPr>
      </w:pPr>
    </w:p>
    <w:p w14:paraId="2A9766F1" w14:textId="77777777" w:rsidR="00016585" w:rsidRDefault="00D53B7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 wp14:anchorId="10C849FF" wp14:editId="6ECB73AE">
                <wp:simplePos x="0" y="0"/>
                <wp:positionH relativeFrom="column">
                  <wp:posOffset>230505</wp:posOffset>
                </wp:positionH>
                <wp:positionV relativeFrom="paragraph">
                  <wp:posOffset>102235</wp:posOffset>
                </wp:positionV>
                <wp:extent cx="3282950" cy="311150"/>
                <wp:effectExtent l="0" t="0" r="0" b="0"/>
                <wp:wrapNone/>
                <wp:docPr id="1019739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514E6" w14:textId="77777777" w:rsidR="00016585" w:rsidRPr="00016585" w:rsidRDefault="0001658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telefoonnummer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849FF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8.15pt;margin-top:8.05pt;width:258.5pt;height:24.5pt;z-index:25108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" filled="f" stroked="f" strokeweight=".5pt">
                <v:textbox>
                  <w:txbxContent>
                    <w:p w14:paraId="7B9514E6" w14:textId="77777777" w:rsidR="00016585" w:rsidRPr="00016585" w:rsidRDefault="0001658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telefoonnummer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0D54FF06" w14:textId="77777777" w:rsidR="00016585" w:rsidRPr="00016585" w:rsidRDefault="00ED219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0E21D552" wp14:editId="43016F0D">
                <wp:simplePos x="0" y="0"/>
                <wp:positionH relativeFrom="column">
                  <wp:posOffset>5221764</wp:posOffset>
                </wp:positionH>
                <wp:positionV relativeFrom="paragraph">
                  <wp:posOffset>4040823</wp:posOffset>
                </wp:positionV>
                <wp:extent cx="3282950" cy="311150"/>
                <wp:effectExtent l="0" t="0" r="0" b="0"/>
                <wp:wrapThrough wrapText="bothSides">
                  <wp:wrapPolygon edited="0">
                    <wp:start x="376" y="0"/>
                    <wp:lineTo x="376" y="19837"/>
                    <wp:lineTo x="21182" y="19837"/>
                    <wp:lineTo x="21182" y="0"/>
                    <wp:lineTo x="376" y="0"/>
                  </wp:wrapPolygon>
                </wp:wrapThrough>
                <wp:docPr id="14821857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5D421" w14:textId="77777777" w:rsidR="00ED2192" w:rsidRPr="00016585" w:rsidRDefault="00ED2192" w:rsidP="00ED219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telefo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softHyphen/>
                              <w:t>onnummer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D552" id="_x0000_s1027" type="#_x0000_t202" style="position:absolute;margin-left:411.15pt;margin-top:318.2pt;width:258.5pt;height:24.5pt;z-index:25219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" filled="f" stroked="f" strokeweight=".5pt">
                <v:textbox>
                  <w:txbxContent>
                    <w:p w14:paraId="0805D421" w14:textId="77777777" w:rsidR="00ED2192" w:rsidRPr="00016585" w:rsidRDefault="00ED2192" w:rsidP="00ED219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telefo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softHyphen/>
                        <w:t>onnummer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45504" behindDoc="1" locked="0" layoutInCell="1" allowOverlap="1" wp14:anchorId="290E0B68" wp14:editId="1AD86BC7">
                <wp:simplePos x="0" y="0"/>
                <wp:positionH relativeFrom="column">
                  <wp:posOffset>5216525</wp:posOffset>
                </wp:positionH>
                <wp:positionV relativeFrom="paragraph">
                  <wp:posOffset>3747770</wp:posOffset>
                </wp:positionV>
                <wp:extent cx="3282950" cy="311150"/>
                <wp:effectExtent l="0" t="0" r="0" b="0"/>
                <wp:wrapNone/>
                <wp:docPr id="3812483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D92AF" w14:textId="77777777" w:rsidR="00ED2192" w:rsidRPr="00016585" w:rsidRDefault="00ED2192" w:rsidP="00ED219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naam 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0B68" id="_x0000_s1028" type="#_x0000_t202" style="position:absolute;margin-left:410.75pt;margin-top:295.1pt;width:258.5pt;height:24.5pt;z-index:-25107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" filled="f" stroked="f" strokeweight=".5pt">
                <v:textbox>
                  <w:txbxContent>
                    <w:p w14:paraId="574D92AF" w14:textId="77777777" w:rsidR="00ED2192" w:rsidRPr="00016585" w:rsidRDefault="00ED2192" w:rsidP="00ED219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naam contactpersoon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BAB6058" wp14:editId="789C12DE">
                <wp:simplePos x="0" y="0"/>
                <wp:positionH relativeFrom="column">
                  <wp:posOffset>5221764</wp:posOffset>
                </wp:positionH>
                <wp:positionV relativeFrom="paragraph">
                  <wp:posOffset>327501</wp:posOffset>
                </wp:positionV>
                <wp:extent cx="3282950" cy="311150"/>
                <wp:effectExtent l="0" t="0" r="0" b="0"/>
                <wp:wrapNone/>
                <wp:docPr id="118609314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E9A78" w14:textId="77777777" w:rsidR="00D53B71" w:rsidRPr="00016585" w:rsidRDefault="00D53B71" w:rsidP="00D53B7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telefoonnummer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6058" id="_x0000_s1029" type="#_x0000_t202" style="position:absolute;margin-left:411.15pt;margin-top:25.8pt;width:258.5pt;height:24.5pt;z-index:25184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" filled="f" stroked="f" strokeweight=".5pt">
                <v:textbox>
                  <w:txbxContent>
                    <w:p w14:paraId="040E9A78" w14:textId="77777777" w:rsidR="00D53B71" w:rsidRPr="00016585" w:rsidRDefault="00D53B71" w:rsidP="00D53B7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telefoonnummer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168CB514" wp14:editId="2F0B7F6E">
                <wp:simplePos x="0" y="0"/>
                <wp:positionH relativeFrom="column">
                  <wp:posOffset>5225892</wp:posOffset>
                </wp:positionH>
                <wp:positionV relativeFrom="paragraph">
                  <wp:posOffset>32861</wp:posOffset>
                </wp:positionV>
                <wp:extent cx="3282950" cy="311150"/>
                <wp:effectExtent l="0" t="0" r="0" b="0"/>
                <wp:wrapNone/>
                <wp:docPr id="53091498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E32ED" w14:textId="77777777" w:rsidR="00D53B71" w:rsidRPr="00016585" w:rsidRDefault="00ED2192" w:rsidP="00D53B7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naam 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B514" id="_x0000_s1030" type="#_x0000_t202" style="position:absolute;margin-left:411.5pt;margin-top:2.6pt;width:258.5pt;height:24.5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" filled="f" stroked="f" strokeweight=".5pt">
                <v:textbox>
                  <w:txbxContent>
                    <w:p w14:paraId="5ECE32ED" w14:textId="77777777" w:rsidR="00D53B71" w:rsidRPr="00016585" w:rsidRDefault="00ED2192" w:rsidP="00D53B7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naam contactpersoon</w:t>
                      </w:r>
                    </w:p>
                  </w:txbxContent>
                </v:textbox>
              </v:shape>
            </w:pict>
          </mc:Fallback>
        </mc:AlternateContent>
      </w:r>
      <w:r w:rsidR="00D53B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7247D85" wp14:editId="7DF039FE">
                <wp:simplePos x="0" y="0"/>
                <wp:positionH relativeFrom="column">
                  <wp:posOffset>231775</wp:posOffset>
                </wp:positionH>
                <wp:positionV relativeFrom="paragraph">
                  <wp:posOffset>4125277</wp:posOffset>
                </wp:positionV>
                <wp:extent cx="3282950" cy="311150"/>
                <wp:effectExtent l="0" t="0" r="0" b="0"/>
                <wp:wrapNone/>
                <wp:docPr id="117194802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D852D" w14:textId="77777777" w:rsidR="000D1DE8" w:rsidRPr="00016585" w:rsidRDefault="00D53B71" w:rsidP="000D1DE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</w:t>
                            </w:r>
                            <w:r w:rsidR="000D1D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aam vertrouwenscontactpersoon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7D85" id="_x0000_s1031" type="#_x0000_t202" style="position:absolute;margin-left:18.25pt;margin-top:324.8pt;width:258.5pt;height:24.5pt;z-index:25153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" filled="f" stroked="f" strokeweight=".5pt">
                <v:textbox>
                  <w:txbxContent>
                    <w:p w14:paraId="266D852D" w14:textId="77777777" w:rsidR="000D1DE8" w:rsidRPr="00016585" w:rsidRDefault="00D53B71" w:rsidP="000D1DE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</w:t>
                      </w:r>
                      <w:r w:rsidR="000D1DE8">
                        <w:rPr>
                          <w:rFonts w:ascii="Century Gothic" w:hAnsi="Century Gothic"/>
                          <w:sz w:val="28"/>
                          <w:szCs w:val="28"/>
                        </w:rPr>
                        <w:t>aam vertrouwenscontactpersoon</w:t>
                      </w:r>
                    </w:p>
                  </w:txbxContent>
                </v:textbox>
              </v:shape>
            </w:pict>
          </mc:Fallback>
        </mc:AlternateContent>
      </w:r>
      <w:r w:rsidR="00D53B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 wp14:anchorId="03EDCDF2" wp14:editId="55027C61">
                <wp:simplePos x="0" y="0"/>
                <wp:positionH relativeFrom="column">
                  <wp:posOffset>235585</wp:posOffset>
                </wp:positionH>
                <wp:positionV relativeFrom="paragraph">
                  <wp:posOffset>143192</wp:posOffset>
                </wp:positionV>
                <wp:extent cx="3282950" cy="311150"/>
                <wp:effectExtent l="0" t="0" r="0" b="0"/>
                <wp:wrapNone/>
                <wp:docPr id="109348141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47C7D" w14:textId="77777777" w:rsidR="00016585" w:rsidRPr="00016585" w:rsidRDefault="00016585" w:rsidP="0001658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e-mailadres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CDF2" id="_x0000_s1032" type="#_x0000_t202" style="position:absolute;margin-left:18.55pt;margin-top:11.25pt;width:258.5pt;height:24.5pt;z-index:25114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" filled="f" stroked="f" strokeweight=".5pt">
                <v:textbox>
                  <w:txbxContent>
                    <w:p w14:paraId="17647C7D" w14:textId="77777777" w:rsidR="00016585" w:rsidRPr="00016585" w:rsidRDefault="00016585" w:rsidP="0001658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e-mailadres</w:t>
                      </w:r>
                    </w:p>
                  </w:txbxContent>
                </v:textbox>
              </v:shape>
            </w:pict>
          </mc:Fallback>
        </mc:AlternateContent>
      </w:r>
      <w:r w:rsidR="00D53B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anchorId="5B6A694E" wp14:editId="1C56CDE6">
                <wp:simplePos x="0" y="0"/>
                <wp:positionH relativeFrom="column">
                  <wp:posOffset>231775</wp:posOffset>
                </wp:positionH>
                <wp:positionV relativeFrom="paragraph">
                  <wp:posOffset>3396615</wp:posOffset>
                </wp:positionV>
                <wp:extent cx="3282950" cy="311150"/>
                <wp:effectExtent l="0" t="0" r="0" b="0"/>
                <wp:wrapNone/>
                <wp:docPr id="207412879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6676B" w14:textId="375E8F00" w:rsidR="000D1DE8" w:rsidRPr="00016585" w:rsidRDefault="00D53B71" w:rsidP="000D1DE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</w:t>
                            </w:r>
                            <w:r w:rsidR="000D1D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aam bestuurslid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694E" id="_x0000_s1033" type="#_x0000_t202" style="position:absolute;margin-left:18.25pt;margin-top:267.45pt;width:258.5pt;height:24.5pt;z-index:25134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" filled="f" stroked="f" strokeweight=".5pt">
                <v:textbox>
                  <w:txbxContent>
                    <w:p w14:paraId="3436676B" w14:textId="375E8F00" w:rsidR="000D1DE8" w:rsidRPr="00016585" w:rsidRDefault="00D53B71" w:rsidP="000D1DE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n</w:t>
                      </w:r>
                      <w:r w:rsidR="000D1DE8">
                        <w:rPr>
                          <w:rFonts w:ascii="Century Gothic" w:hAnsi="Century Gothic"/>
                          <w:sz w:val="28"/>
                          <w:szCs w:val="28"/>
                        </w:rPr>
                        <w:t>aam bestuurslid</w:t>
                      </w:r>
                    </w:p>
                  </w:txbxContent>
                </v:textbox>
              </v:shape>
            </w:pict>
          </mc:Fallback>
        </mc:AlternateContent>
      </w:r>
      <w:r w:rsidR="00D53B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4925ADFF" wp14:editId="4590E761">
                <wp:simplePos x="0" y="0"/>
                <wp:positionH relativeFrom="column">
                  <wp:posOffset>234632</wp:posOffset>
                </wp:positionH>
                <wp:positionV relativeFrom="paragraph">
                  <wp:posOffset>3689350</wp:posOffset>
                </wp:positionV>
                <wp:extent cx="3282950" cy="311150"/>
                <wp:effectExtent l="0" t="0" r="0" b="0"/>
                <wp:wrapNone/>
                <wp:docPr id="177330110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DD3D56" w14:textId="77777777" w:rsidR="000D1DE8" w:rsidRPr="00016585" w:rsidRDefault="00D53B71" w:rsidP="000D1DE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</w:t>
                            </w:r>
                            <w:r w:rsidR="000D1D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elefoonnummer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5ADFF" id="_x0000_s1034" type="#_x0000_t202" style="position:absolute;margin-left:18.45pt;margin-top:290.5pt;width:258.5pt;height:24.5pt;z-index:25142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" filled="f" stroked="f" strokeweight=".5pt">
                <v:textbox>
                  <w:txbxContent>
                    <w:p w14:paraId="3EDD3D56" w14:textId="77777777" w:rsidR="000D1DE8" w:rsidRPr="00016585" w:rsidRDefault="00D53B71" w:rsidP="000D1DE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</w:t>
                      </w:r>
                      <w:r w:rsidR="000D1DE8">
                        <w:rPr>
                          <w:rFonts w:ascii="Century Gothic" w:hAnsi="Century Gothic"/>
                          <w:sz w:val="28"/>
                          <w:szCs w:val="28"/>
                        </w:rPr>
                        <w:t>elefoonnummer</w:t>
                      </w:r>
                    </w:p>
                  </w:txbxContent>
                </v:textbox>
              </v:shape>
            </w:pict>
          </mc:Fallback>
        </mc:AlternateContent>
      </w:r>
      <w:r w:rsidR="00D53B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309429D" wp14:editId="754D5AB9">
                <wp:simplePos x="0" y="0"/>
                <wp:positionH relativeFrom="column">
                  <wp:posOffset>237332</wp:posOffset>
                </wp:positionH>
                <wp:positionV relativeFrom="paragraph">
                  <wp:posOffset>4417060</wp:posOffset>
                </wp:positionV>
                <wp:extent cx="3282950" cy="311150"/>
                <wp:effectExtent l="0" t="0" r="0" b="0"/>
                <wp:wrapNone/>
                <wp:docPr id="122180046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E8C7C" w14:textId="77777777" w:rsidR="000D1DE8" w:rsidRPr="00016585" w:rsidRDefault="00D53B71" w:rsidP="000D1DE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</w:t>
                            </w:r>
                            <w:r w:rsidR="000D1D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elefoonnummer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429D" id="_x0000_s1035" type="#_x0000_t202" style="position:absolute;margin-left:18.7pt;margin-top:347.8pt;width:258.5pt;height:24.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" filled="f" stroked="f" strokeweight=".5pt">
                <v:textbox>
                  <w:txbxContent>
                    <w:p w14:paraId="76CE8C7C" w14:textId="77777777" w:rsidR="000D1DE8" w:rsidRPr="00016585" w:rsidRDefault="00D53B71" w:rsidP="000D1DE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</w:t>
                      </w:r>
                      <w:r w:rsidR="000D1DE8">
                        <w:rPr>
                          <w:rFonts w:ascii="Century Gothic" w:hAnsi="Century Gothic"/>
                          <w:sz w:val="28"/>
                          <w:szCs w:val="28"/>
                        </w:rPr>
                        <w:t>elefoonnummer</w:t>
                      </w:r>
                    </w:p>
                  </w:txbxContent>
                </v:textbox>
              </v:shape>
            </w:pict>
          </mc:Fallback>
        </mc:AlternateContent>
      </w:r>
      <w:r w:rsidR="00D53B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 wp14:anchorId="339E554E" wp14:editId="5C3B72F7">
                <wp:simplePos x="0" y="0"/>
                <wp:positionH relativeFrom="column">
                  <wp:posOffset>240983</wp:posOffset>
                </wp:positionH>
                <wp:positionV relativeFrom="paragraph">
                  <wp:posOffset>477520</wp:posOffset>
                </wp:positionV>
                <wp:extent cx="3282950" cy="311150"/>
                <wp:effectExtent l="0" t="0" r="0" b="0"/>
                <wp:wrapNone/>
                <wp:docPr id="91224102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C34B8" w14:textId="77777777" w:rsidR="00016585" w:rsidRPr="00016585" w:rsidRDefault="00016585" w:rsidP="0001658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website</w:t>
                            </w:r>
                            <w:r w:rsidR="000D1D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E554E" id="_x0000_s1036" type="#_x0000_t202" style="position:absolute;margin-left:19pt;margin-top:37.6pt;width:258.5pt;height:24.5pt;z-index:25118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" filled="f" stroked="f" strokeweight=".5pt">
                <v:textbox>
                  <w:txbxContent>
                    <w:p w14:paraId="5C8C34B8" w14:textId="77777777" w:rsidR="00016585" w:rsidRPr="00016585" w:rsidRDefault="00016585" w:rsidP="0001658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website</w:t>
                      </w:r>
                      <w:r w:rsidR="000D1DE8">
                        <w:rPr>
                          <w:rFonts w:ascii="Century Gothic" w:hAnsi="Century Gothic"/>
                          <w:sz w:val="28"/>
                          <w:szCs w:val="28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D53B71">
        <w:rPr>
          <w:rFonts w:ascii="Century Gothic" w:hAnsi="Century Gothic"/>
        </w:rPr>
        <w:softHyphen/>
      </w:r>
    </w:p>
    <w:sectPr w:rsidR="00016585" w:rsidRPr="00016585" w:rsidSect="000165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4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B0F4E" w14:textId="77777777" w:rsidR="00843872" w:rsidRDefault="00843872" w:rsidP="00016585">
      <w:pPr>
        <w:spacing w:after="0" w:line="240" w:lineRule="auto"/>
      </w:pPr>
      <w:r>
        <w:separator/>
      </w:r>
    </w:p>
  </w:endnote>
  <w:endnote w:type="continuationSeparator" w:id="0">
    <w:p w14:paraId="1A052632" w14:textId="77777777" w:rsidR="00843872" w:rsidRDefault="00843872" w:rsidP="00016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B15D5" w14:textId="77777777" w:rsidR="00016585" w:rsidRDefault="0001658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377CE" w14:textId="77777777" w:rsidR="00016585" w:rsidRDefault="000165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D9A09" w14:textId="77777777" w:rsidR="00016585" w:rsidRDefault="000165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1A753" w14:textId="77777777" w:rsidR="00843872" w:rsidRDefault="00843872" w:rsidP="00016585">
      <w:pPr>
        <w:spacing w:after="0" w:line="240" w:lineRule="auto"/>
      </w:pPr>
      <w:r>
        <w:separator/>
      </w:r>
    </w:p>
  </w:footnote>
  <w:footnote w:type="continuationSeparator" w:id="0">
    <w:p w14:paraId="16A7DF18" w14:textId="77777777" w:rsidR="00843872" w:rsidRDefault="00843872" w:rsidP="00016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7D2D0" w14:textId="77777777" w:rsidR="00016585" w:rsidRDefault="00AD5850">
    <w:pPr>
      <w:pStyle w:val="Koptekst"/>
    </w:pPr>
    <w:r>
      <w:rPr>
        <w:noProof/>
      </w:rPr>
      <w:pict w14:anchorId="415ECD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110047" o:spid="_x0000_s1026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Routekaart crisis Gymsport tbv Worddocu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DD0DB" w14:textId="77777777" w:rsidR="00016585" w:rsidRDefault="00AD5850">
    <w:pPr>
      <w:pStyle w:val="Koptekst"/>
    </w:pPr>
    <w:r>
      <w:rPr>
        <w:noProof/>
      </w:rPr>
      <w:pict w14:anchorId="6D0F8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110048" o:spid="_x0000_s1027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Routekaart crisis Gymsport tbv Worddocu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C0BAC" w14:textId="77777777" w:rsidR="00016585" w:rsidRDefault="00AD5850">
    <w:pPr>
      <w:pStyle w:val="Koptekst"/>
    </w:pPr>
    <w:r>
      <w:rPr>
        <w:noProof/>
      </w:rPr>
      <w:pict w14:anchorId="0881E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110046" o:spid="_x0000_s1025" type="#_x0000_t75" style="position:absolute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Routekaart crisis Gymsport tbv Worddocume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E2A"/>
    <w:rsid w:val="00016585"/>
    <w:rsid w:val="000D1DE8"/>
    <w:rsid w:val="00105F4F"/>
    <w:rsid w:val="001F6578"/>
    <w:rsid w:val="00443BB8"/>
    <w:rsid w:val="004A3B33"/>
    <w:rsid w:val="0080265A"/>
    <w:rsid w:val="00812E2A"/>
    <w:rsid w:val="00843872"/>
    <w:rsid w:val="00A26E25"/>
    <w:rsid w:val="00A91273"/>
    <w:rsid w:val="00AD5850"/>
    <w:rsid w:val="00BD0676"/>
    <w:rsid w:val="00CF172D"/>
    <w:rsid w:val="00D30A40"/>
    <w:rsid w:val="00D53B71"/>
    <w:rsid w:val="00E10AB5"/>
    <w:rsid w:val="00E12317"/>
    <w:rsid w:val="00ED2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1DB72"/>
  <w15:chartTrackingRefBased/>
  <w15:docId w15:val="{2DE50C69-3243-483B-915A-11C2C9D92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165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165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165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165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165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165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165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165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165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165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165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165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1658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1658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1658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1658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1658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1658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165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165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165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165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165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1658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1658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1658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165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1658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16585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016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16585"/>
  </w:style>
  <w:style w:type="paragraph" w:styleId="Voettekst">
    <w:name w:val="footer"/>
    <w:basedOn w:val="Standaard"/>
    <w:link w:val="VoettekstChar"/>
    <w:uiPriority w:val="99"/>
    <w:unhideWhenUsed/>
    <w:rsid w:val="00016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16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6789A-0262-479D-88AD-E3A06739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Routekaart crisis Gymsport</Template>
  <TotalTime>7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Yoeri Abrahams | KNGU</cp:lastModifiedBy>
  <cp:revision>2</cp:revision>
  <dcterms:created xsi:type="dcterms:W3CDTF">2024-06-12T08:14:00Z</dcterms:created>
  <dcterms:modified xsi:type="dcterms:W3CDTF">2024-06-12T08:14:00Z</dcterms:modified>
</cp:coreProperties>
</file>