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EA781" w14:textId="4D979B2A" w:rsidR="00C94870" w:rsidRDefault="00C94870">
      <w:pPr>
        <w:spacing w:after="160" w:line="259" w:lineRule="auto"/>
      </w:pPr>
    </w:p>
    <w:p w14:paraId="779D570F" w14:textId="77777777" w:rsidR="006E5276" w:rsidRPr="006E5276" w:rsidRDefault="006E5276" w:rsidP="006E5276">
      <w:pPr>
        <w:pStyle w:val="Geenafstand"/>
        <w:rPr>
          <w:rFonts w:ascii="Century Gothic" w:hAnsi="Century Gothic"/>
          <w:b/>
          <w:bCs/>
          <w:sz w:val="20"/>
          <w:szCs w:val="20"/>
        </w:rPr>
      </w:pPr>
      <w:r w:rsidRPr="006E5276">
        <w:rPr>
          <w:rFonts w:ascii="Century Gothic" w:hAnsi="Century Gothic"/>
          <w:b/>
          <w:bCs/>
          <w:sz w:val="20"/>
          <w:szCs w:val="20"/>
        </w:rPr>
        <w:t>E-mail</w:t>
      </w:r>
    </w:p>
    <w:p w14:paraId="4DFB6E27" w14:textId="22F07E9E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 xml:space="preserve">Het lettertype dat in e-mails gebruikt wordt door vrijwilligers van de KNGU/Dutch Gymnastics is </w:t>
      </w:r>
      <w:proofErr w:type="spellStart"/>
      <w:r w:rsidRPr="006E5276">
        <w:rPr>
          <w:rFonts w:ascii="Century Gothic" w:hAnsi="Century Gothic"/>
          <w:sz w:val="20"/>
          <w:szCs w:val="20"/>
        </w:rPr>
        <w:t>Century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E5276">
        <w:rPr>
          <w:rFonts w:ascii="Century Gothic" w:hAnsi="Century Gothic"/>
          <w:sz w:val="20"/>
          <w:szCs w:val="20"/>
        </w:rPr>
        <w:t>Gothic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. De normale tekst is </w:t>
      </w:r>
      <w:proofErr w:type="spellStart"/>
      <w:r w:rsidRPr="006E5276">
        <w:rPr>
          <w:rFonts w:ascii="Century Gothic" w:hAnsi="Century Gothic"/>
          <w:sz w:val="20"/>
          <w:szCs w:val="20"/>
        </w:rPr>
        <w:t>regular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in lettergrootte 10. Tekstkleur is zwart.</w:t>
      </w:r>
    </w:p>
    <w:p w14:paraId="7F3649F0" w14:textId="77777777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</w:p>
    <w:p w14:paraId="41BDA157" w14:textId="77777777" w:rsidR="006E5276" w:rsidRPr="006E5276" w:rsidRDefault="006E5276" w:rsidP="006E5276">
      <w:pPr>
        <w:pStyle w:val="Geenafstand"/>
        <w:rPr>
          <w:rFonts w:ascii="Century Gothic" w:hAnsi="Century Gothic"/>
          <w:b/>
          <w:bCs/>
          <w:sz w:val="20"/>
          <w:szCs w:val="20"/>
        </w:rPr>
      </w:pPr>
      <w:r w:rsidRPr="006E5276">
        <w:rPr>
          <w:rFonts w:ascii="Century Gothic" w:hAnsi="Century Gothic"/>
          <w:b/>
          <w:bCs/>
          <w:sz w:val="20"/>
          <w:szCs w:val="20"/>
        </w:rPr>
        <w:t xml:space="preserve">Aanpassen standaard lettertype </w:t>
      </w:r>
    </w:p>
    <w:p w14:paraId="713F43E8" w14:textId="0BE536E1" w:rsidR="00297A5D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 xml:space="preserve">Ga in je outlook naar bestand | opties | e-mail | </w:t>
      </w:r>
      <w:r w:rsidR="00557811">
        <w:rPr>
          <w:rFonts w:ascii="Century Gothic" w:hAnsi="Century Gothic"/>
          <w:sz w:val="20"/>
          <w:szCs w:val="20"/>
        </w:rPr>
        <w:t>b</w:t>
      </w:r>
      <w:r w:rsidRPr="006E5276">
        <w:rPr>
          <w:rFonts w:ascii="Century Gothic" w:hAnsi="Century Gothic"/>
          <w:sz w:val="20"/>
          <w:szCs w:val="20"/>
        </w:rPr>
        <w:t>riefpapier en lettertypen</w:t>
      </w:r>
    </w:p>
    <w:p w14:paraId="2DEDDECB" w14:textId="77777777" w:rsidR="00297A5D" w:rsidRDefault="00297A5D" w:rsidP="006E5276">
      <w:pPr>
        <w:pStyle w:val="Geenafstand"/>
        <w:rPr>
          <w:rFonts w:ascii="Century Gothic" w:hAnsi="Century Gothic"/>
          <w:sz w:val="20"/>
          <w:szCs w:val="20"/>
        </w:rPr>
      </w:pPr>
    </w:p>
    <w:p w14:paraId="22E351E9" w14:textId="3BA03283" w:rsidR="006E5276" w:rsidRPr="00297A5D" w:rsidRDefault="00297A5D" w:rsidP="006E5276">
      <w:pPr>
        <w:pStyle w:val="Geenafstand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</w:t>
      </w:r>
      <w:r w:rsidR="006E5276" w:rsidRPr="00297A5D">
        <w:rPr>
          <w:rFonts w:ascii="Century Gothic" w:hAnsi="Century Gothic"/>
          <w:b/>
          <w:bCs/>
          <w:sz w:val="20"/>
          <w:szCs w:val="20"/>
        </w:rPr>
        <w:t xml:space="preserve">ersoonlijke e-mailpapier </w:t>
      </w:r>
    </w:p>
    <w:p w14:paraId="2BE607BB" w14:textId="77777777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</w:p>
    <w:p w14:paraId="05CA202E" w14:textId="77777777" w:rsidR="006E5276" w:rsidRPr="006E5276" w:rsidRDefault="006E5276" w:rsidP="006E5276">
      <w:pPr>
        <w:pStyle w:val="Geenafstand"/>
        <w:rPr>
          <w:rFonts w:ascii="Century Gothic" w:hAnsi="Century Gothic"/>
          <w:i/>
          <w:iCs/>
          <w:sz w:val="20"/>
          <w:szCs w:val="20"/>
        </w:rPr>
      </w:pPr>
      <w:r w:rsidRPr="006E5276">
        <w:rPr>
          <w:rFonts w:ascii="Century Gothic" w:hAnsi="Century Gothic"/>
          <w:i/>
          <w:iCs/>
          <w:sz w:val="20"/>
          <w:szCs w:val="20"/>
        </w:rPr>
        <w:t xml:space="preserve">Nieuwe e-mailberichten  </w:t>
      </w:r>
    </w:p>
    <w:p w14:paraId="36413198" w14:textId="14D56301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 xml:space="preserve">Lettertype: Aanpassen naar </w:t>
      </w:r>
      <w:proofErr w:type="spellStart"/>
      <w:r w:rsidRPr="006E5276">
        <w:rPr>
          <w:rFonts w:ascii="Century Gothic" w:hAnsi="Century Gothic"/>
          <w:sz w:val="20"/>
          <w:szCs w:val="20"/>
        </w:rPr>
        <w:t>Century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E5276">
        <w:rPr>
          <w:rFonts w:ascii="Century Gothic" w:hAnsi="Century Gothic"/>
          <w:sz w:val="20"/>
          <w:szCs w:val="20"/>
        </w:rPr>
        <w:t>Gothic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E5276">
        <w:rPr>
          <w:rFonts w:ascii="Century Gothic" w:hAnsi="Century Gothic"/>
          <w:sz w:val="20"/>
          <w:szCs w:val="20"/>
        </w:rPr>
        <w:t>Regular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– 10 </w:t>
      </w:r>
      <w:r w:rsidRPr="006E5276">
        <w:rPr>
          <w:rFonts w:ascii="Century Gothic" w:hAnsi="Century Gothic"/>
          <w:sz w:val="20"/>
          <w:szCs w:val="20"/>
        </w:rPr>
        <w:br/>
      </w:r>
    </w:p>
    <w:p w14:paraId="7E18667D" w14:textId="77777777" w:rsidR="006E5276" w:rsidRPr="006E5276" w:rsidRDefault="006E5276" w:rsidP="006E5276">
      <w:pPr>
        <w:pStyle w:val="Geenafstand"/>
        <w:rPr>
          <w:rFonts w:ascii="Century Gothic" w:hAnsi="Century Gothic"/>
          <w:i/>
          <w:iCs/>
          <w:sz w:val="20"/>
          <w:szCs w:val="20"/>
        </w:rPr>
      </w:pPr>
      <w:r w:rsidRPr="006E5276">
        <w:rPr>
          <w:rFonts w:ascii="Century Gothic" w:hAnsi="Century Gothic"/>
          <w:i/>
          <w:iCs/>
          <w:sz w:val="20"/>
          <w:szCs w:val="20"/>
        </w:rPr>
        <w:t xml:space="preserve">Berichten beantwoorden en doorsturen   </w:t>
      </w:r>
    </w:p>
    <w:p w14:paraId="0920B430" w14:textId="5943CB25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 xml:space="preserve">Lettertype: Aanpassen naar </w:t>
      </w:r>
      <w:proofErr w:type="spellStart"/>
      <w:r w:rsidRPr="006E5276">
        <w:rPr>
          <w:rFonts w:ascii="Century Gothic" w:hAnsi="Century Gothic"/>
          <w:sz w:val="20"/>
          <w:szCs w:val="20"/>
        </w:rPr>
        <w:t>Century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E5276">
        <w:rPr>
          <w:rFonts w:ascii="Century Gothic" w:hAnsi="Century Gothic"/>
          <w:sz w:val="20"/>
          <w:szCs w:val="20"/>
        </w:rPr>
        <w:t>Gothic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6E5276">
        <w:rPr>
          <w:rFonts w:ascii="Century Gothic" w:hAnsi="Century Gothic"/>
          <w:sz w:val="20"/>
          <w:szCs w:val="20"/>
        </w:rPr>
        <w:t>Regular</w:t>
      </w:r>
      <w:proofErr w:type="spellEnd"/>
      <w:r w:rsidRPr="006E5276">
        <w:rPr>
          <w:rFonts w:ascii="Century Gothic" w:hAnsi="Century Gothic"/>
          <w:sz w:val="20"/>
          <w:szCs w:val="20"/>
        </w:rPr>
        <w:t xml:space="preserve"> – 10 </w:t>
      </w:r>
      <w:r w:rsidRPr="006E5276">
        <w:rPr>
          <w:rFonts w:ascii="Century Gothic" w:hAnsi="Century Gothic"/>
          <w:sz w:val="20"/>
          <w:szCs w:val="20"/>
        </w:rPr>
        <w:br/>
      </w:r>
    </w:p>
    <w:p w14:paraId="46AD42C5" w14:textId="77777777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 xml:space="preserve">Druk op Ok </w:t>
      </w:r>
    </w:p>
    <w:p w14:paraId="0BC4B80C" w14:textId="77777777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</w:p>
    <w:p w14:paraId="7FE75548" w14:textId="32C35C9D" w:rsidR="006E5276" w:rsidRPr="006E5276" w:rsidRDefault="006E5276" w:rsidP="006E5276">
      <w:pPr>
        <w:pStyle w:val="Geenafstand"/>
        <w:rPr>
          <w:rFonts w:ascii="Century Gothic" w:hAnsi="Century Gothic"/>
          <w:b/>
          <w:bCs/>
          <w:sz w:val="20"/>
          <w:szCs w:val="20"/>
        </w:rPr>
      </w:pPr>
      <w:r w:rsidRPr="006E5276">
        <w:rPr>
          <w:rFonts w:ascii="Century Gothic" w:hAnsi="Century Gothic"/>
          <w:b/>
          <w:bCs/>
          <w:sz w:val="20"/>
          <w:szCs w:val="20"/>
        </w:rPr>
        <w:t>E-mailhandtekening</w:t>
      </w:r>
    </w:p>
    <w:p w14:paraId="4C287359" w14:textId="68BFA390" w:rsidR="006E5276" w:rsidRPr="006E5276" w:rsidRDefault="006E5276" w:rsidP="006E5276">
      <w:pPr>
        <w:pStyle w:val="Geenafstand"/>
        <w:rPr>
          <w:rFonts w:ascii="Century Gothic" w:hAnsi="Century Gothic"/>
          <w:sz w:val="20"/>
          <w:szCs w:val="20"/>
        </w:rPr>
      </w:pPr>
      <w:r w:rsidRPr="006E5276">
        <w:rPr>
          <w:rFonts w:ascii="Century Gothic" w:hAnsi="Century Gothic"/>
          <w:sz w:val="20"/>
          <w:szCs w:val="20"/>
        </w:rPr>
        <w:t>Een nieuwe huisstijl vraagt ook om een nieuwe e-mailhandtekening. Graag je e-mail handtekening aanpassen zoals onderstaand voorbeeld:</w:t>
      </w:r>
    </w:p>
    <w:p w14:paraId="453B10F5" w14:textId="060663B2" w:rsidR="006E5276" w:rsidRPr="006E5276" w:rsidRDefault="006E5276">
      <w:pPr>
        <w:spacing w:after="160" w:line="259" w:lineRule="auto"/>
        <w:rPr>
          <w:rFonts w:ascii="Century Gothic" w:hAnsi="Century Gothic"/>
        </w:rPr>
      </w:pPr>
    </w:p>
    <w:p w14:paraId="7EEE98AF" w14:textId="77777777" w:rsidR="006E5276" w:rsidRDefault="006E5276" w:rsidP="006E5276">
      <w:pPr>
        <w:autoSpaceDE w:val="0"/>
        <w:autoSpaceDN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Met vriendelijke groet,</w:t>
      </w:r>
    </w:p>
    <w:p w14:paraId="0C0DEE9A" w14:textId="04AAFD35" w:rsidR="00FD6E3A" w:rsidRDefault="006E5276" w:rsidP="006E5276">
      <w:pPr>
        <w:autoSpaceDE w:val="0"/>
        <w:autoSpaceDN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  <w:t>Voornaam + achternaam</w:t>
      </w:r>
      <w:r>
        <w:rPr>
          <w:rFonts w:ascii="Century Gothic" w:hAnsi="Century Gothic"/>
          <w:sz w:val="20"/>
          <w:szCs w:val="20"/>
        </w:rPr>
        <w:br/>
        <w:t>Functie</w:t>
      </w:r>
      <w:r w:rsidR="00FD6E3A">
        <w:rPr>
          <w:rFonts w:ascii="Century Gothic" w:hAnsi="Century Gothic"/>
          <w:sz w:val="20"/>
          <w:szCs w:val="20"/>
        </w:rPr>
        <w:t xml:space="preserve"> + commissie </w:t>
      </w:r>
    </w:p>
    <w:p w14:paraId="3B2EC43F" w14:textId="4654AD1B" w:rsidR="006E5276" w:rsidRPr="006E5276" w:rsidRDefault="006E5276" w:rsidP="006E5276">
      <w:pPr>
        <w:spacing w:after="240"/>
        <w:rPr>
          <w:rFonts w:ascii="Century Gothic" w:hAnsi="Century Gothic"/>
          <w:color w:val="002060"/>
          <w:sz w:val="18"/>
          <w:szCs w:val="18"/>
        </w:rPr>
      </w:pPr>
      <w:r>
        <w:rPr>
          <w:rFonts w:ascii="Century Gothic" w:hAnsi="Century Gothic"/>
          <w:noProof/>
          <w:color w:val="002060"/>
          <w:sz w:val="18"/>
          <w:szCs w:val="18"/>
        </w:rPr>
        <w:drawing>
          <wp:inline distT="0" distB="0" distL="0" distR="0" wp14:anchorId="6F6536A6" wp14:editId="0CC3193A">
            <wp:extent cx="2854325" cy="1097280"/>
            <wp:effectExtent l="0" t="0" r="3175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8"/>
          <w:szCs w:val="18"/>
        </w:rPr>
        <w:br/>
      </w:r>
      <w:r w:rsidR="00790C74">
        <w:rPr>
          <w:rFonts w:ascii="Century Gothic" w:hAnsi="Century Gothic"/>
          <w:b/>
          <w:bCs/>
          <w:color w:val="64CCC9"/>
          <w:sz w:val="18"/>
          <w:szCs w:val="18"/>
        </w:rPr>
        <w:br/>
      </w:r>
      <w:hyperlink r:id="rId12" w:history="1">
        <w:r w:rsidR="00DD1A3B" w:rsidRPr="00DD1A3B">
          <w:rPr>
            <w:rStyle w:val="Hyperlink"/>
            <w:rFonts w:ascii="Century Gothic" w:hAnsi="Century Gothic"/>
            <w:b/>
            <w:bCs/>
            <w:color w:val="64CCC9"/>
            <w:sz w:val="18"/>
            <w:szCs w:val="18"/>
          </w:rPr>
          <w:t>www.dutchgymnastics.nl</w:t>
        </w:r>
      </w:hyperlink>
    </w:p>
    <w:p w14:paraId="10570962" w14:textId="2BCB6046" w:rsidR="00747D85" w:rsidRPr="006E5276" w:rsidRDefault="006E5276" w:rsidP="006E5276">
      <w:pPr>
        <w:autoSpaceDE w:val="0"/>
        <w:autoSpaceDN w:val="0"/>
        <w:spacing w:after="240"/>
        <w:rPr>
          <w:rFonts w:ascii="Century Gothic" w:hAnsi="Century Gothic"/>
          <w:sz w:val="14"/>
          <w:szCs w:val="14"/>
          <w:lang w:val="en-GB"/>
        </w:rPr>
      </w:pPr>
      <w:r>
        <w:rPr>
          <w:rFonts w:ascii="Century Gothic" w:hAnsi="Century Gothic"/>
          <w:sz w:val="14"/>
          <w:szCs w:val="14"/>
        </w:rPr>
        <w:t>De informatie verzonden met dit e-mailbericht, is uitsluitend bestemd voor geadresseerde(n). Verstrekking aan en gebruik door anderen is niet toegestaan. De KNGU | Dutch Gymnastics sluit iedere aansprakelijkheid uit die voortvloeit uit elektronische verzending.</w:t>
      </w:r>
      <w:r>
        <w:rPr>
          <w:rFonts w:ascii="Century Gothic" w:hAnsi="Century Gothic"/>
          <w:sz w:val="14"/>
          <w:szCs w:val="14"/>
        </w:rPr>
        <w:br/>
      </w:r>
      <w:r>
        <w:rPr>
          <w:rFonts w:ascii="Century Gothic" w:hAnsi="Century Gothic"/>
          <w:sz w:val="14"/>
          <w:szCs w:val="14"/>
          <w:lang w:val="en-GB"/>
        </w:rPr>
        <w:t>The information sent with this e-mail is intended exclusively for the addressee(s), and may not be passed on to, or made available for use by any person other than the addressee(s). Royal Dutch Gymnastics Federation | Dutch Gymnastics rules out any liability resulting from any electronic transmission.</w:t>
      </w:r>
    </w:p>
    <w:p w14:paraId="760FAEAB" w14:textId="77777777" w:rsidR="00747D85" w:rsidRPr="006E5276" w:rsidRDefault="00747D85" w:rsidP="00747D85">
      <w:pPr>
        <w:rPr>
          <w:lang w:val="en-US"/>
        </w:rPr>
      </w:pPr>
    </w:p>
    <w:p w14:paraId="52ACCD8E" w14:textId="77777777" w:rsidR="00747D85" w:rsidRPr="006E5276" w:rsidRDefault="00747D85" w:rsidP="00747D85">
      <w:pPr>
        <w:rPr>
          <w:lang w:val="en-US"/>
        </w:rPr>
      </w:pPr>
    </w:p>
    <w:p w14:paraId="4A56AF1B" w14:textId="77777777" w:rsidR="00747D85" w:rsidRPr="006E5276" w:rsidRDefault="00747D85" w:rsidP="00747D85">
      <w:pPr>
        <w:rPr>
          <w:lang w:val="en-US"/>
        </w:rPr>
      </w:pPr>
    </w:p>
    <w:p w14:paraId="7A887593" w14:textId="77777777" w:rsidR="00747D85" w:rsidRPr="006E5276" w:rsidRDefault="00747D85" w:rsidP="00747D85">
      <w:pPr>
        <w:tabs>
          <w:tab w:val="left" w:pos="1065"/>
        </w:tabs>
        <w:rPr>
          <w:lang w:val="en-US"/>
        </w:rPr>
      </w:pPr>
    </w:p>
    <w:sectPr w:rsidR="00747D85" w:rsidRPr="006E5276" w:rsidSect="00A86E1D">
      <w:headerReference w:type="even" r:id="rId13"/>
      <w:headerReference w:type="default" r:id="rId14"/>
      <w:headerReference w:type="first" r:id="rId15"/>
      <w:pgSz w:w="11906" w:h="16838"/>
      <w:pgMar w:top="2268" w:right="1418" w:bottom="226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397F0" w14:textId="77777777" w:rsidR="00F8772F" w:rsidRDefault="00F8772F" w:rsidP="00A97B9C">
      <w:r>
        <w:separator/>
      </w:r>
    </w:p>
  </w:endnote>
  <w:endnote w:type="continuationSeparator" w:id="0">
    <w:p w14:paraId="48979DA2" w14:textId="77777777" w:rsidR="00F8772F" w:rsidRDefault="00F8772F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FD22D" w14:textId="77777777" w:rsidR="00F8772F" w:rsidRDefault="00F8772F" w:rsidP="00A97B9C">
      <w:r>
        <w:separator/>
      </w:r>
    </w:p>
  </w:footnote>
  <w:footnote w:type="continuationSeparator" w:id="0">
    <w:p w14:paraId="761CCF49" w14:textId="77777777" w:rsidR="00F8772F" w:rsidRDefault="00F8772F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1BB2A" w14:textId="77777777" w:rsidR="00A97B9C" w:rsidRDefault="002B6693">
    <w:pPr>
      <w:pStyle w:val="Koptekst"/>
    </w:pPr>
    <w:r>
      <w:rPr>
        <w:noProof/>
      </w:rPr>
      <w:pict w14:anchorId="3191A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9BBD0" w14:textId="77777777" w:rsidR="00A97B9C" w:rsidRDefault="002B6693">
    <w:pPr>
      <w:pStyle w:val="Koptekst"/>
    </w:pPr>
    <w:r>
      <w:rPr>
        <w:noProof/>
        <w:lang w:eastAsia="nl-NL"/>
      </w:rPr>
      <w:pict w14:anchorId="3AB58B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38ADA" w14:textId="77777777" w:rsidR="00A97B9C" w:rsidRDefault="00747D85">
    <w:pPr>
      <w:pStyle w:val="Koptekst"/>
    </w:pPr>
    <w:r w:rsidRPr="00994D1D">
      <w:rPr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61BC6933" wp14:editId="141CC5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E041A"/>
    <w:multiLevelType w:val="hybridMultilevel"/>
    <w:tmpl w:val="2890A8BE"/>
    <w:lvl w:ilvl="0" w:tplc="1F4AE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E53A8"/>
    <w:multiLevelType w:val="hybridMultilevel"/>
    <w:tmpl w:val="45DA4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D72C5"/>
    <w:multiLevelType w:val="hybridMultilevel"/>
    <w:tmpl w:val="C5721A6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C9B23BC"/>
    <w:multiLevelType w:val="hybridMultilevel"/>
    <w:tmpl w:val="51D6F4E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76"/>
    <w:rsid w:val="000B6282"/>
    <w:rsid w:val="0011349E"/>
    <w:rsid w:val="0019564C"/>
    <w:rsid w:val="0022300C"/>
    <w:rsid w:val="00297A5D"/>
    <w:rsid w:val="002B6693"/>
    <w:rsid w:val="00375CFD"/>
    <w:rsid w:val="003B34E1"/>
    <w:rsid w:val="004E67F5"/>
    <w:rsid w:val="00557811"/>
    <w:rsid w:val="00697BDF"/>
    <w:rsid w:val="006E5276"/>
    <w:rsid w:val="00704437"/>
    <w:rsid w:val="00747D85"/>
    <w:rsid w:val="00790C74"/>
    <w:rsid w:val="00945A97"/>
    <w:rsid w:val="00995B94"/>
    <w:rsid w:val="00A86E1D"/>
    <w:rsid w:val="00A97B9C"/>
    <w:rsid w:val="00C94870"/>
    <w:rsid w:val="00DA18ED"/>
    <w:rsid w:val="00DD1A3B"/>
    <w:rsid w:val="00E6687E"/>
    <w:rsid w:val="00EC15F7"/>
    <w:rsid w:val="00F8772F"/>
    <w:rsid w:val="00F960A1"/>
    <w:rsid w:val="00FD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0A89827"/>
  <w15:chartTrackingRefBased/>
  <w15:docId w15:val="{642BF813-BE0E-49E6-85D7-F70B70B8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5276"/>
    <w:pPr>
      <w:spacing w:after="0" w:line="240" w:lineRule="auto"/>
    </w:pPr>
    <w:rPr>
      <w:rFonts w:eastAsiaTheme="minorEastAsia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1349E"/>
    <w:pPr>
      <w:keepNext/>
      <w:keepLines/>
      <w:spacing w:before="240"/>
      <w:outlineLvl w:val="0"/>
    </w:pPr>
    <w:rPr>
      <w:rFonts w:ascii="Century Gothic" w:eastAsiaTheme="majorEastAsia" w:hAnsi="Century Gothic" w:cstheme="majorBidi"/>
      <w:b/>
      <w:sz w:val="24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349E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color w:val="000000" w:themeColor="text1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eastAsiaTheme="minorHAnsi" w:hAnsi="Century Gothic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eastAsiaTheme="minorHAnsi" w:hAnsi="Century Gothic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styleId="Hyperlink">
    <w:name w:val="Hyperlink"/>
    <w:basedOn w:val="Standaardalinea-lettertype"/>
    <w:uiPriority w:val="99"/>
    <w:unhideWhenUsed/>
    <w:rsid w:val="00945A97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1349E"/>
    <w:rPr>
      <w:rFonts w:ascii="Century Gothic" w:eastAsiaTheme="majorEastAsia" w:hAnsi="Century Gothic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349E"/>
    <w:rPr>
      <w:rFonts w:ascii="Century Gothic" w:eastAsiaTheme="majorEastAsia" w:hAnsi="Century Gothic" w:cstheme="majorBidi"/>
      <w:b/>
      <w:color w:val="000000" w:themeColor="text1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1349E"/>
    <w:pPr>
      <w:contextualSpacing/>
    </w:pPr>
    <w:rPr>
      <w:rFonts w:ascii="Century Gothic" w:eastAsiaTheme="majorEastAsia" w:hAnsi="Century Gothic" w:cstheme="majorBidi"/>
      <w:spacing w:val="-10"/>
      <w:kern w:val="28"/>
      <w:sz w:val="40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11349E"/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349E"/>
    <w:pPr>
      <w:numPr>
        <w:ilvl w:val="1"/>
      </w:numPr>
      <w:spacing w:after="160"/>
    </w:pPr>
    <w:rPr>
      <w:rFonts w:ascii="Century Gothic" w:hAnsi="Century Gothic"/>
      <w:color w:val="5A5A5A" w:themeColor="text1" w:themeTint="A5"/>
      <w:spacing w:val="15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349E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11349E"/>
    <w:rPr>
      <w:rFonts w:ascii="Century Gothic" w:hAnsi="Century Gothic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11349E"/>
    <w:rPr>
      <w:rFonts w:ascii="Century Gothic" w:hAnsi="Century Gothic"/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11349E"/>
    <w:rPr>
      <w:rFonts w:ascii="Century Gothic" w:hAnsi="Century Gothic"/>
      <w:i/>
      <w:iCs/>
      <w:color w:val="4472C4" w:themeColor="accent1"/>
    </w:rPr>
  </w:style>
  <w:style w:type="character" w:styleId="Zwaar">
    <w:name w:val="Strong"/>
    <w:basedOn w:val="Standaardalinea-lettertype"/>
    <w:uiPriority w:val="22"/>
    <w:qFormat/>
    <w:rsid w:val="0011349E"/>
    <w:rPr>
      <w:rFonts w:ascii="Century Gothic" w:hAnsi="Century Gothic"/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11349E"/>
    <w:pPr>
      <w:spacing w:before="200" w:after="160"/>
      <w:ind w:left="864" w:right="864"/>
      <w:jc w:val="center"/>
    </w:pPr>
    <w:rPr>
      <w:rFonts w:ascii="Century Gothic" w:eastAsiaTheme="minorHAnsi" w:hAnsi="Century Gothic"/>
      <w:i/>
      <w:iCs/>
      <w:color w:val="404040" w:themeColor="text1" w:themeTint="BF"/>
      <w:sz w:val="24"/>
      <w:szCs w:val="24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11349E"/>
    <w:rPr>
      <w:rFonts w:ascii="Century Gothic" w:hAnsi="Century Gothic"/>
      <w:i/>
      <w:iCs/>
      <w:color w:val="404040" w:themeColor="text1" w:themeTint="BF"/>
      <w:sz w:val="24"/>
      <w:szCs w:val="24"/>
    </w:rPr>
  </w:style>
  <w:style w:type="character" w:styleId="Subtieleverwijzing">
    <w:name w:val="Subtle Reference"/>
    <w:basedOn w:val="Standaardalinea-lettertype"/>
    <w:uiPriority w:val="31"/>
    <w:qFormat/>
    <w:rsid w:val="0011349E"/>
    <w:rPr>
      <w:rFonts w:ascii="Century Gothic" w:hAnsi="Century Gothic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11349E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11349E"/>
    <w:rPr>
      <w:rFonts w:ascii="Century Gothic" w:hAnsi="Century Gothic"/>
      <w:b/>
      <w:bCs/>
      <w:i/>
      <w:iCs/>
      <w:spacing w:val="5"/>
    </w:rPr>
  </w:style>
  <w:style w:type="paragraph" w:styleId="Lijstalinea">
    <w:name w:val="List Paragraph"/>
    <w:basedOn w:val="Standaard"/>
    <w:uiPriority w:val="34"/>
    <w:qFormat/>
    <w:rsid w:val="00E6687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Geenafstand">
    <w:name w:val="No Spacing"/>
    <w:uiPriority w:val="1"/>
    <w:qFormat/>
    <w:rsid w:val="006E5276"/>
    <w:pPr>
      <w:spacing w:after="0" w:line="240" w:lineRule="auto"/>
    </w:pPr>
    <w:rPr>
      <w:rFonts w:eastAsiaTheme="minorEastAsia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5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utchgymnastic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68114.063ABC90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ter\Koninklijke%20Nederlandse%20Gymnastiek%20Unie\Fileserver%20-%20Algemeen\Dutch%20Gymnastics%20-%20Huisstijl\Huisstijl%20Dutch%20Gymnastics\DG%20document%20-%20staa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43988A-24AA-4730-9859-91D85EBE0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9303AD-B3CD-4BD0-8686-C003A8A1E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D52601-43A4-4C46-A139-B5704D8A7944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391e2908-dc29-4cbd-93dc-e0d05fea697a"/>
    <ds:schemaRef ds:uri="26e22fd4-560c-447e-9140-1e410cfb94f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staand</Template>
  <TotalTime>0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Kiki Dee Konter</dc:creator>
  <cp:keywords/>
  <dc:description/>
  <cp:lastModifiedBy>Kiki Dee Konter</cp:lastModifiedBy>
  <cp:revision>2</cp:revision>
  <cp:lastPrinted>2018-07-10T12:25:00Z</cp:lastPrinted>
  <dcterms:created xsi:type="dcterms:W3CDTF">2020-09-11T15:30:00Z</dcterms:created>
  <dcterms:modified xsi:type="dcterms:W3CDTF">2020-09-11T15:30:00Z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228200</vt:r8>
  </property>
</Properties>
</file>