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3A5E24" w:rsidR="00431A49" w:rsidP="0050239B" w:rsidRDefault="00431A49" w14:paraId="2A59E9E7" w14:textId="77777777">
      <w:pPr>
        <w:spacing w:after="0" w:line="240" w:lineRule="auto"/>
        <w:rPr>
          <w:rFonts w:ascii="Century Gothic" w:hAnsi="Century Gothic"/>
          <w:color w:val="000000" w:themeColor="text1"/>
        </w:rPr>
      </w:pPr>
    </w:p>
    <w:p w:rsidRPr="003A5E24" w:rsidR="00431A49" w:rsidP="0050239B" w:rsidRDefault="00431A49" w14:paraId="566F0441" w14:textId="77777777">
      <w:pPr>
        <w:tabs>
          <w:tab w:val="left" w:pos="2809"/>
        </w:tabs>
        <w:spacing w:after="0" w:line="240" w:lineRule="auto"/>
        <w:jc w:val="center"/>
        <w:rPr>
          <w:rFonts w:ascii="Century Gothic" w:hAnsi="Century Gothic" w:eastAsia="Calibri" w:cs="Arial"/>
          <w:b/>
          <w:color w:val="000000" w:themeColor="text1"/>
          <w:kern w:val="0"/>
          <w:lang w:val="en-US"/>
          <w14:ligatures w14:val="none"/>
        </w:rPr>
      </w:pPr>
    </w:p>
    <w:p w:rsidRPr="003A5E24" w:rsidR="00471F17" w:rsidP="0050239B" w:rsidRDefault="00471F17" w14:paraId="7C031A6F" w14:textId="77777777">
      <w:pPr>
        <w:tabs>
          <w:tab w:val="left" w:pos="2809"/>
        </w:tabs>
        <w:spacing w:after="0" w:line="240" w:lineRule="auto"/>
        <w:jc w:val="center"/>
        <w:rPr>
          <w:rFonts w:ascii="Century Gothic" w:hAnsi="Century Gothic" w:eastAsia="Calibri" w:cs="Arial"/>
          <w:b/>
          <w:color w:val="000000" w:themeColor="text1"/>
          <w:kern w:val="0"/>
          <w14:ligatures w14:val="none"/>
        </w:rPr>
      </w:pPr>
    </w:p>
    <w:p w:rsidRPr="003A5E24" w:rsidR="00471F17" w:rsidP="0050239B" w:rsidRDefault="00471F17" w14:paraId="1E1A18F3" w14:textId="77777777">
      <w:pPr>
        <w:tabs>
          <w:tab w:val="left" w:pos="2809"/>
        </w:tabs>
        <w:spacing w:after="0" w:line="240" w:lineRule="auto"/>
        <w:jc w:val="center"/>
        <w:rPr>
          <w:rFonts w:ascii="Century Gothic" w:hAnsi="Century Gothic" w:eastAsia="Calibri" w:cs="Arial"/>
          <w:b/>
          <w:color w:val="000000" w:themeColor="text1"/>
          <w:kern w:val="0"/>
          <w14:ligatures w14:val="none"/>
        </w:rPr>
      </w:pPr>
    </w:p>
    <w:p w:rsidRPr="003A5E24" w:rsidR="00471F17" w:rsidP="0050239B" w:rsidRDefault="00471F17" w14:paraId="6A3BE93B" w14:textId="77777777">
      <w:pPr>
        <w:tabs>
          <w:tab w:val="left" w:pos="2809"/>
        </w:tabs>
        <w:spacing w:after="0" w:line="240" w:lineRule="auto"/>
        <w:jc w:val="center"/>
        <w:rPr>
          <w:rFonts w:ascii="Century Gothic" w:hAnsi="Century Gothic" w:eastAsia="Calibri" w:cs="Arial"/>
          <w:b/>
          <w:color w:val="000000" w:themeColor="text1"/>
          <w:kern w:val="0"/>
          <w14:ligatures w14:val="none"/>
        </w:rPr>
      </w:pPr>
    </w:p>
    <w:p w:rsidRPr="003A5E24" w:rsidR="00471F17" w:rsidP="0050239B" w:rsidRDefault="00471F17" w14:paraId="176F7D2A" w14:textId="77777777">
      <w:pPr>
        <w:tabs>
          <w:tab w:val="left" w:pos="2809"/>
        </w:tabs>
        <w:spacing w:after="0" w:line="240" w:lineRule="auto"/>
        <w:jc w:val="center"/>
        <w:rPr>
          <w:rFonts w:ascii="Century Gothic" w:hAnsi="Century Gothic" w:eastAsia="Calibri" w:cs="Arial"/>
          <w:b/>
          <w:color w:val="000000" w:themeColor="text1"/>
          <w:kern w:val="0"/>
          <w14:ligatures w14:val="none"/>
        </w:rPr>
      </w:pPr>
    </w:p>
    <w:p w:rsidRPr="003A5E24" w:rsidR="00471F17" w:rsidP="0050239B" w:rsidRDefault="00471F17" w14:paraId="2B2169FC" w14:textId="77777777">
      <w:pPr>
        <w:tabs>
          <w:tab w:val="left" w:pos="2809"/>
        </w:tabs>
        <w:spacing w:after="0" w:line="240" w:lineRule="auto"/>
        <w:jc w:val="center"/>
        <w:rPr>
          <w:rFonts w:ascii="Century Gothic" w:hAnsi="Century Gothic" w:eastAsia="Calibri" w:cs="Arial"/>
          <w:b/>
          <w:color w:val="000000" w:themeColor="text1"/>
          <w:kern w:val="0"/>
          <w14:ligatures w14:val="none"/>
        </w:rPr>
      </w:pPr>
    </w:p>
    <w:p w:rsidRPr="003A5E24" w:rsidR="00471F17" w:rsidP="0050239B" w:rsidRDefault="00471F17" w14:paraId="3BEBA517" w14:textId="77777777">
      <w:pPr>
        <w:tabs>
          <w:tab w:val="left" w:pos="2809"/>
        </w:tabs>
        <w:spacing w:after="0" w:line="240" w:lineRule="auto"/>
        <w:jc w:val="center"/>
        <w:rPr>
          <w:rFonts w:ascii="Century Gothic" w:hAnsi="Century Gothic" w:eastAsia="Calibri" w:cs="Arial"/>
          <w:b/>
          <w:color w:val="000000" w:themeColor="text1"/>
          <w:kern w:val="0"/>
          <w14:ligatures w14:val="none"/>
        </w:rPr>
      </w:pPr>
    </w:p>
    <w:p w:rsidRPr="003A5E24" w:rsidR="00471F17" w:rsidP="0050239B" w:rsidRDefault="00471F17" w14:paraId="5A293434" w14:textId="77777777">
      <w:pPr>
        <w:tabs>
          <w:tab w:val="left" w:pos="2809"/>
        </w:tabs>
        <w:spacing w:after="0" w:line="240" w:lineRule="auto"/>
        <w:jc w:val="center"/>
        <w:rPr>
          <w:rFonts w:ascii="Century Gothic" w:hAnsi="Century Gothic" w:eastAsia="Calibri" w:cs="Arial"/>
          <w:b/>
          <w:color w:val="000000" w:themeColor="text1"/>
          <w:kern w:val="0"/>
          <w14:ligatures w14:val="none"/>
        </w:rPr>
      </w:pPr>
    </w:p>
    <w:p w:rsidRPr="003A5E24" w:rsidR="00471F17" w:rsidP="0050239B" w:rsidRDefault="00471F17" w14:paraId="79C4885A" w14:textId="77777777">
      <w:pPr>
        <w:tabs>
          <w:tab w:val="left" w:pos="2809"/>
        </w:tabs>
        <w:spacing w:after="0" w:line="240" w:lineRule="auto"/>
        <w:jc w:val="center"/>
        <w:rPr>
          <w:rFonts w:ascii="Century Gothic" w:hAnsi="Century Gothic" w:eastAsia="Calibri" w:cs="Arial"/>
          <w:b/>
          <w:color w:val="000000" w:themeColor="text1"/>
          <w:kern w:val="0"/>
          <w14:ligatures w14:val="none"/>
        </w:rPr>
      </w:pPr>
    </w:p>
    <w:p w:rsidRPr="003A5E24" w:rsidR="00471F17" w:rsidP="0050239B" w:rsidRDefault="00471F17" w14:paraId="03AFE042" w14:textId="77777777">
      <w:pPr>
        <w:tabs>
          <w:tab w:val="left" w:pos="2809"/>
        </w:tabs>
        <w:spacing w:after="0" w:line="240" w:lineRule="auto"/>
        <w:jc w:val="center"/>
        <w:rPr>
          <w:rFonts w:ascii="Century Gothic" w:hAnsi="Century Gothic" w:eastAsia="Calibri" w:cs="Arial"/>
          <w:b/>
          <w:color w:val="000000" w:themeColor="text1"/>
          <w:kern w:val="0"/>
          <w14:ligatures w14:val="none"/>
        </w:rPr>
      </w:pPr>
    </w:p>
    <w:p w:rsidRPr="003A5E24" w:rsidR="00471F17" w:rsidP="0050239B" w:rsidRDefault="00471F17" w14:paraId="0D3AE553" w14:textId="77777777">
      <w:pPr>
        <w:tabs>
          <w:tab w:val="left" w:pos="2809"/>
        </w:tabs>
        <w:spacing w:after="0" w:line="240" w:lineRule="auto"/>
        <w:jc w:val="center"/>
        <w:rPr>
          <w:rFonts w:ascii="Century Gothic" w:hAnsi="Century Gothic" w:eastAsia="Calibri" w:cs="Arial"/>
          <w:b/>
          <w:color w:val="000000" w:themeColor="text1"/>
          <w:kern w:val="0"/>
          <w14:ligatures w14:val="none"/>
        </w:rPr>
      </w:pPr>
    </w:p>
    <w:p w:rsidRPr="003A5E24" w:rsidR="00471F17" w:rsidP="0050239B" w:rsidRDefault="00F7491C" w14:paraId="277C4E1C" w14:textId="7D5410EE">
      <w:pPr>
        <w:tabs>
          <w:tab w:val="left" w:pos="2809"/>
        </w:tabs>
        <w:spacing w:after="0" w:line="240" w:lineRule="auto"/>
        <w:jc w:val="center"/>
        <w:rPr>
          <w:rFonts w:ascii="Century Gothic" w:hAnsi="Century Gothic" w:eastAsia="Calibri" w:cs="Arial"/>
          <w:b/>
          <w:color w:val="000000" w:themeColor="text1"/>
          <w:kern w:val="0"/>
          <w:sz w:val="48"/>
          <w:szCs w:val="48"/>
          <w14:ligatures w14:val="none"/>
        </w:rPr>
      </w:pPr>
      <w:r w:rsidRPr="003A5E24">
        <w:rPr>
          <w:rFonts w:ascii="Century Gothic" w:hAnsi="Century Gothic" w:eastAsia="Calibri" w:cs="Arial"/>
          <w:b/>
          <w:color w:val="000000" w:themeColor="text1"/>
          <w:kern w:val="0"/>
          <w:sz w:val="48"/>
          <w:szCs w:val="48"/>
          <w14:ligatures w14:val="none"/>
        </w:rPr>
        <w:t xml:space="preserve">Bijlage </w:t>
      </w:r>
      <w:r w:rsidRPr="003A5E24" w:rsidR="00431290">
        <w:rPr>
          <w:rFonts w:ascii="Century Gothic" w:hAnsi="Century Gothic" w:eastAsia="Calibri" w:cs="Arial"/>
          <w:b/>
          <w:color w:val="000000" w:themeColor="text1"/>
          <w:kern w:val="0"/>
          <w:sz w:val="48"/>
          <w:szCs w:val="48"/>
          <w14:ligatures w14:val="none"/>
        </w:rPr>
        <w:t>4</w:t>
      </w:r>
    </w:p>
    <w:p w:rsidRPr="003A5E24" w:rsidR="00F7491C" w:rsidP="0050239B" w:rsidRDefault="00F7491C" w14:paraId="7A51FE38" w14:textId="0789DD19">
      <w:pPr>
        <w:tabs>
          <w:tab w:val="left" w:pos="2809"/>
        </w:tabs>
        <w:spacing w:after="0" w:line="240" w:lineRule="auto"/>
        <w:jc w:val="center"/>
        <w:rPr>
          <w:rFonts w:ascii="Century Gothic" w:hAnsi="Century Gothic" w:eastAsia="Calibri" w:cs="Arial"/>
          <w:b/>
          <w:color w:val="000000" w:themeColor="text1"/>
          <w:kern w:val="0"/>
          <w:sz w:val="48"/>
          <w:szCs w:val="48"/>
          <w14:ligatures w14:val="none"/>
        </w:rPr>
      </w:pPr>
      <w:r w:rsidRPr="003A5E24">
        <w:rPr>
          <w:rFonts w:ascii="Century Gothic" w:hAnsi="Century Gothic" w:eastAsia="Calibri" w:cs="Arial"/>
          <w:b/>
          <w:color w:val="000000" w:themeColor="text1"/>
          <w:kern w:val="0"/>
          <w:sz w:val="48"/>
          <w:szCs w:val="48"/>
          <w14:ligatures w14:val="none"/>
        </w:rPr>
        <w:t>Wedstrijdorganisatie</w:t>
      </w:r>
    </w:p>
    <w:p w:rsidRPr="003A5E24" w:rsidR="00471F17" w:rsidP="0050239B" w:rsidRDefault="00471F17" w14:paraId="66CD6169" w14:textId="77777777">
      <w:pPr>
        <w:tabs>
          <w:tab w:val="left" w:pos="2809"/>
        </w:tabs>
        <w:spacing w:after="0" w:line="240" w:lineRule="auto"/>
        <w:rPr>
          <w:rFonts w:ascii="Century Gothic" w:hAnsi="Century Gothic" w:eastAsia="Calibri" w:cs="Arial"/>
          <w:b/>
          <w:color w:val="000000" w:themeColor="text1"/>
          <w:kern w:val="0"/>
          <w14:ligatures w14:val="none"/>
        </w:rPr>
      </w:pPr>
    </w:p>
    <w:p w:rsidRPr="003A5E24" w:rsidR="00471F17" w:rsidP="0050239B" w:rsidRDefault="00471F17" w14:paraId="701EDFCB" w14:textId="77777777">
      <w:pPr>
        <w:tabs>
          <w:tab w:val="left" w:pos="2809"/>
        </w:tabs>
        <w:spacing w:after="0" w:line="240" w:lineRule="auto"/>
        <w:rPr>
          <w:rFonts w:ascii="Century Gothic" w:hAnsi="Century Gothic" w:eastAsia="Calibri" w:cs="Arial"/>
          <w:b/>
          <w:color w:val="000000" w:themeColor="text1"/>
          <w:kern w:val="0"/>
          <w14:ligatures w14:val="none"/>
        </w:rPr>
      </w:pPr>
    </w:p>
    <w:p w:rsidRPr="003A5E24" w:rsidR="00471F17" w:rsidP="0050239B" w:rsidRDefault="00471F17" w14:paraId="6B7C691A" w14:textId="77777777">
      <w:pPr>
        <w:tabs>
          <w:tab w:val="left" w:pos="2809"/>
        </w:tabs>
        <w:spacing w:after="0" w:line="240" w:lineRule="auto"/>
        <w:rPr>
          <w:rFonts w:ascii="Century Gothic" w:hAnsi="Century Gothic" w:eastAsia="Calibri" w:cs="Arial"/>
          <w:b/>
          <w:color w:val="000000" w:themeColor="text1"/>
          <w:kern w:val="0"/>
          <w14:ligatures w14:val="none"/>
        </w:rPr>
      </w:pPr>
    </w:p>
    <w:p w:rsidRPr="003A5E24" w:rsidR="00471F17" w:rsidP="0050239B" w:rsidRDefault="00471F17" w14:paraId="1ED8FC1D" w14:textId="77777777">
      <w:pPr>
        <w:tabs>
          <w:tab w:val="left" w:pos="2809"/>
        </w:tabs>
        <w:spacing w:after="0" w:line="240" w:lineRule="auto"/>
        <w:rPr>
          <w:rFonts w:ascii="Century Gothic" w:hAnsi="Century Gothic" w:eastAsia="Calibri" w:cs="Arial"/>
          <w:b/>
          <w:color w:val="000000" w:themeColor="text1"/>
          <w:kern w:val="0"/>
          <w14:ligatures w14:val="none"/>
        </w:rPr>
      </w:pPr>
    </w:p>
    <w:p w:rsidRPr="003A5E24" w:rsidR="00431A49" w:rsidP="0050239B" w:rsidRDefault="00431A49" w14:paraId="054CAD25" w14:textId="77777777">
      <w:pPr>
        <w:tabs>
          <w:tab w:val="left" w:pos="2809"/>
        </w:tabs>
        <w:spacing w:after="0" w:line="240" w:lineRule="auto"/>
        <w:rPr>
          <w:rFonts w:ascii="Century Gothic" w:hAnsi="Century Gothic" w:eastAsia="Calibri" w:cs="Arial"/>
          <w:color w:val="000000" w:themeColor="text1"/>
          <w:kern w:val="0"/>
          <w14:ligatures w14:val="none"/>
        </w:rPr>
      </w:pPr>
    </w:p>
    <w:p w:rsidRPr="003A5E24" w:rsidR="00471F17" w:rsidP="0050239B" w:rsidRDefault="00471F17" w14:paraId="699B184A" w14:textId="77777777">
      <w:pPr>
        <w:spacing w:after="0" w:line="240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br w:type="page"/>
      </w:r>
    </w:p>
    <w:p w:rsidRPr="003A5E24" w:rsidR="00F7491C" w:rsidP="00F7491C" w:rsidRDefault="00F7491C" w14:paraId="1D8E752A" w14:textId="77777777">
      <w:pPr>
        <w:rPr>
          <w:rFonts w:ascii="Century Gothic" w:hAnsi="Century Gothic"/>
          <w:color w:val="000000" w:themeColor="text1"/>
        </w:rPr>
      </w:pPr>
      <w:r w:rsidRPr="003A5E24">
        <w:rPr>
          <w:rStyle w:val="Kop1Char"/>
          <w:rFonts w:ascii="Century Gothic" w:hAnsi="Century Gothic"/>
          <w:color w:val="000000" w:themeColor="text1"/>
        </w:rPr>
        <w:t>Algemeen</w:t>
      </w:r>
      <w:r w:rsidRPr="003A5E24">
        <w:rPr>
          <w:rFonts w:ascii="Century Gothic" w:hAnsi="Century Gothic"/>
          <w:color w:val="000000" w:themeColor="text1"/>
        </w:rPr>
        <w:br/>
      </w:r>
      <w:r w:rsidRPr="003A5E24">
        <w:rPr>
          <w:rFonts w:ascii="Century Gothic" w:hAnsi="Century Gothic"/>
          <w:color w:val="000000" w:themeColor="text1"/>
        </w:rPr>
        <w:t>Het verdient aanbeveling de organisatie op de volgende wijze op te starten:</w:t>
      </w:r>
    </w:p>
    <w:p w:rsidRPr="003A5E24" w:rsidR="00F7491C" w:rsidP="00F7491C" w:rsidRDefault="00F7491C" w14:paraId="7D31A08C" w14:textId="4F233F72">
      <w:pPr>
        <w:pStyle w:val="Lijstalinea"/>
        <w:numPr>
          <w:ilvl w:val="0"/>
          <w:numId w:val="6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 xml:space="preserve">Reserveren van een plek (sporthal, festival, </w:t>
      </w:r>
      <w:proofErr w:type="spellStart"/>
      <w:r w:rsidRPr="003A5E24">
        <w:rPr>
          <w:rFonts w:ascii="Century Gothic" w:hAnsi="Century Gothic"/>
          <w:color w:val="000000" w:themeColor="text1"/>
        </w:rPr>
        <w:t>freerunhal</w:t>
      </w:r>
      <w:proofErr w:type="spellEnd"/>
      <w:r w:rsidRPr="003A5E24">
        <w:rPr>
          <w:rFonts w:ascii="Century Gothic" w:hAnsi="Century Gothic"/>
          <w:color w:val="000000" w:themeColor="text1"/>
        </w:rPr>
        <w:t xml:space="preserve">) inclusief een plek voor ontvangst vrijwilligers/jury/wedstrijdleiding. </w:t>
      </w:r>
    </w:p>
    <w:p w:rsidRPr="003A5E24" w:rsidR="00F7491C" w:rsidP="00F7491C" w:rsidRDefault="00F7491C" w14:paraId="73E92852" w14:textId="72995285">
      <w:pPr>
        <w:pStyle w:val="Lijstalinea"/>
        <w:numPr>
          <w:ilvl w:val="0"/>
          <w:numId w:val="6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>Vorming van de organisatiecommissie</w:t>
      </w:r>
      <w:r w:rsidRPr="003A5E24" w:rsidR="00DD56B1">
        <w:rPr>
          <w:rFonts w:ascii="Century Gothic" w:hAnsi="Century Gothic"/>
          <w:color w:val="000000" w:themeColor="text1"/>
        </w:rPr>
        <w:t xml:space="preserve"> zijnde minimaal Dutch </w:t>
      </w:r>
      <w:proofErr w:type="spellStart"/>
      <w:r w:rsidRPr="003A5E24" w:rsidR="00DD56B1">
        <w:rPr>
          <w:rFonts w:ascii="Century Gothic" w:hAnsi="Century Gothic"/>
          <w:color w:val="000000" w:themeColor="text1"/>
        </w:rPr>
        <w:t>Parkour</w:t>
      </w:r>
      <w:proofErr w:type="spellEnd"/>
      <w:r w:rsidRPr="003A5E24" w:rsidR="00DD56B1">
        <w:rPr>
          <w:rFonts w:ascii="Century Gothic" w:hAnsi="Century Gothic"/>
          <w:color w:val="000000" w:themeColor="text1"/>
        </w:rPr>
        <w:t xml:space="preserve"> en een coördinator van de organiserende partij</w:t>
      </w:r>
    </w:p>
    <w:p w:rsidRPr="003A5E24" w:rsidR="00F7491C" w:rsidP="00F7491C" w:rsidRDefault="00FD7A11" w14:paraId="52BCCF98" w14:textId="0A65BCBE">
      <w:pPr>
        <w:pStyle w:val="Lijstalinea"/>
        <w:numPr>
          <w:ilvl w:val="0"/>
          <w:numId w:val="6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>Maak een draaiboek aan de hand</w:t>
      </w:r>
      <w:r w:rsidRPr="003A5E24" w:rsidR="00F7491C">
        <w:rPr>
          <w:rFonts w:ascii="Century Gothic" w:hAnsi="Century Gothic"/>
          <w:color w:val="000000" w:themeColor="text1"/>
        </w:rPr>
        <w:t xml:space="preserve"> van deze handleiding</w:t>
      </w:r>
    </w:p>
    <w:p w:rsidRPr="003A5E24" w:rsidR="00F7491C" w:rsidP="00F7491C" w:rsidRDefault="00F7491C" w14:paraId="3074D329" w14:textId="77777777">
      <w:pPr>
        <w:pStyle w:val="Lijstalinea"/>
        <w:numPr>
          <w:ilvl w:val="0"/>
          <w:numId w:val="6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>Verdeling van taken over vrijwilligers</w:t>
      </w:r>
    </w:p>
    <w:p w:rsidRPr="003A5E24" w:rsidR="00F7491C" w:rsidP="00F7491C" w:rsidRDefault="00F7491C" w14:paraId="0CD596AD" w14:textId="77777777">
      <w:pPr>
        <w:pStyle w:val="Lijstalinea"/>
        <w:numPr>
          <w:ilvl w:val="0"/>
          <w:numId w:val="6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>Diverse taakomschrijvingen opstellen om vrijwilligers te instrueren</w:t>
      </w:r>
    </w:p>
    <w:p w:rsidRPr="003A5E24" w:rsidR="00F7491C" w:rsidP="00F7491C" w:rsidRDefault="00F7491C" w14:paraId="790228F6" w14:textId="77777777">
      <w:pPr>
        <w:pStyle w:val="Lijstalinea"/>
        <w:numPr>
          <w:ilvl w:val="0"/>
          <w:numId w:val="6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>Begroting maken</w:t>
      </w:r>
    </w:p>
    <w:p w:rsidRPr="003A5E24" w:rsidR="00F7491C" w:rsidP="00F7491C" w:rsidRDefault="00F7491C" w14:paraId="62EA5575" w14:textId="77777777">
      <w:pPr>
        <w:pStyle w:val="Lijstalinea"/>
        <w:numPr>
          <w:ilvl w:val="0"/>
          <w:numId w:val="6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>Subsidie aanvragen bij gemeente of provincie</w:t>
      </w:r>
    </w:p>
    <w:p w:rsidRPr="003A5E24" w:rsidR="00F7491C" w:rsidP="00F7491C" w:rsidRDefault="00F7491C" w14:paraId="52DD5F84" w14:textId="77777777">
      <w:pPr>
        <w:pStyle w:val="Lijstalinea"/>
        <w:numPr>
          <w:ilvl w:val="0"/>
          <w:numId w:val="6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>Plaatselijke sponsors aantrekken</w:t>
      </w:r>
    </w:p>
    <w:p w:rsidRPr="003A5E24" w:rsidR="00F7491C" w:rsidP="00F7491C" w:rsidRDefault="00F7491C" w14:paraId="11A62804" w14:textId="77777777">
      <w:pPr>
        <w:pStyle w:val="Lijstalinea"/>
        <w:numPr>
          <w:ilvl w:val="0"/>
          <w:numId w:val="6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>Opstarten van pers/publiciteit</w:t>
      </w:r>
    </w:p>
    <w:p w:rsidRPr="003A5E24" w:rsidR="00F7491C" w:rsidP="00F7491C" w:rsidRDefault="00F7491C" w14:paraId="2E59EBDC" w14:textId="77777777">
      <w:pPr>
        <w:pStyle w:val="Lijstalinea"/>
        <w:numPr>
          <w:ilvl w:val="0"/>
          <w:numId w:val="6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 xml:space="preserve">Aanvraag plaatselijke EHBO/Rode Kruis </w:t>
      </w:r>
    </w:p>
    <w:p w:rsidRPr="003A5E24" w:rsidR="00F7491C" w:rsidP="00F7491C" w:rsidRDefault="00F7491C" w14:paraId="4ABA188F" w14:textId="77777777">
      <w:pPr>
        <w:pStyle w:val="Lijstalinea"/>
        <w:numPr>
          <w:ilvl w:val="0"/>
          <w:numId w:val="6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 xml:space="preserve">Contact houden met werkgroep Dutch </w:t>
      </w:r>
      <w:proofErr w:type="spellStart"/>
      <w:r w:rsidRPr="003A5E24">
        <w:rPr>
          <w:rFonts w:ascii="Century Gothic" w:hAnsi="Century Gothic"/>
          <w:color w:val="000000" w:themeColor="text1"/>
        </w:rPr>
        <w:t>Parkour</w:t>
      </w:r>
      <w:proofErr w:type="spellEnd"/>
      <w:r w:rsidRPr="003A5E24">
        <w:rPr>
          <w:rFonts w:ascii="Century Gothic" w:hAnsi="Century Gothic"/>
          <w:color w:val="000000" w:themeColor="text1"/>
        </w:rPr>
        <w:t xml:space="preserve"> League</w:t>
      </w:r>
    </w:p>
    <w:p w:rsidRPr="003A5E24" w:rsidR="00F7491C" w:rsidP="00F7491C" w:rsidRDefault="00F7491C" w14:paraId="604D0448" w14:textId="77777777">
      <w:pPr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 xml:space="preserve">De volgende algemene zaken moeten </w:t>
      </w:r>
      <w:r w:rsidRPr="003A5E24">
        <w:rPr>
          <w:rFonts w:ascii="Century Gothic" w:hAnsi="Century Gothic"/>
          <w:b/>
          <w:bCs/>
          <w:color w:val="000000" w:themeColor="text1"/>
        </w:rPr>
        <w:t xml:space="preserve">uiterlijk 3 maanden </w:t>
      </w:r>
      <w:r w:rsidRPr="003A5E24">
        <w:rPr>
          <w:rFonts w:ascii="Century Gothic" w:hAnsi="Century Gothic"/>
          <w:color w:val="000000" w:themeColor="text1"/>
        </w:rPr>
        <w:t>voor de start van de wedstrijd worden aangeleverd bij de werkgroep:</w:t>
      </w:r>
    </w:p>
    <w:p w:rsidRPr="003A5E24" w:rsidR="00F7491C" w:rsidP="00F7491C" w:rsidRDefault="00F7491C" w14:paraId="05AA324D" w14:textId="77777777">
      <w:pPr>
        <w:pStyle w:val="Lijstalinea"/>
        <w:numPr>
          <w:ilvl w:val="0"/>
          <w:numId w:val="6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>Getekende organisatieovereenkomst</w:t>
      </w:r>
    </w:p>
    <w:p w:rsidRPr="003A5E24" w:rsidR="00F7491C" w:rsidP="00F7491C" w:rsidRDefault="00F7491C" w14:paraId="6D5855EA" w14:textId="77777777">
      <w:pPr>
        <w:pStyle w:val="Lijstalinea"/>
        <w:numPr>
          <w:ilvl w:val="0"/>
          <w:numId w:val="6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 xml:space="preserve">Gegevens contactpersoon </w:t>
      </w:r>
    </w:p>
    <w:p w:rsidRPr="003A5E24" w:rsidR="00F7491C" w:rsidP="00F7491C" w:rsidRDefault="00F7491C" w14:paraId="70E4D6B5" w14:textId="77777777">
      <w:pPr>
        <w:pStyle w:val="Lijstalinea"/>
        <w:numPr>
          <w:ilvl w:val="0"/>
          <w:numId w:val="6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>Adres van het event</w:t>
      </w:r>
    </w:p>
    <w:p w:rsidRPr="003A5E24" w:rsidR="00F7491C" w:rsidP="00F7491C" w:rsidRDefault="00F7491C" w14:paraId="160DE2C1" w14:textId="77777777">
      <w:pPr>
        <w:pStyle w:val="Lijstalinea"/>
        <w:numPr>
          <w:ilvl w:val="0"/>
          <w:numId w:val="6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 xml:space="preserve">Plattegrond, tekening of video van de wedstrijdopstelling </w:t>
      </w:r>
    </w:p>
    <w:p w:rsidRPr="003A5E24" w:rsidR="00F7491C" w:rsidP="356E6D87" w:rsidRDefault="00F7491C" w14:paraId="2DC0C97A" w14:textId="417F5C26">
      <w:pPr>
        <w:pStyle w:val="Lijstalinea"/>
        <w:numPr>
          <w:ilvl w:val="0"/>
          <w:numId w:val="6"/>
        </w:numPr>
        <w:spacing w:line="278" w:lineRule="auto"/>
        <w:rPr>
          <w:rFonts w:ascii="Century Gothic" w:hAnsi="Century Gothic"/>
          <w:i/>
          <w:iCs/>
          <w:color w:val="000000" w:themeColor="text1"/>
        </w:rPr>
      </w:pPr>
      <w:r w:rsidRPr="003A5E24">
        <w:rPr>
          <w:rFonts w:ascii="Century Gothic" w:hAnsi="Century Gothic"/>
          <w:i/>
          <w:iCs/>
          <w:color w:val="000000" w:themeColor="text1"/>
        </w:rPr>
        <w:t xml:space="preserve">Indien locatie de eigen </w:t>
      </w:r>
      <w:proofErr w:type="spellStart"/>
      <w:r w:rsidRPr="003A5E24">
        <w:rPr>
          <w:rFonts w:ascii="Century Gothic" w:hAnsi="Century Gothic"/>
          <w:i/>
          <w:iCs/>
          <w:color w:val="000000" w:themeColor="text1"/>
        </w:rPr>
        <w:t>freerunhal</w:t>
      </w:r>
      <w:proofErr w:type="spellEnd"/>
      <w:r w:rsidRPr="003A5E24">
        <w:rPr>
          <w:rFonts w:ascii="Century Gothic" w:hAnsi="Century Gothic"/>
          <w:i/>
          <w:iCs/>
          <w:color w:val="000000" w:themeColor="text1"/>
        </w:rPr>
        <w:t xml:space="preserve"> is: keuringsrapport van de hal</w:t>
      </w:r>
      <w:r w:rsidRPr="003A5E24" w:rsidR="00D523B1">
        <w:rPr>
          <w:rFonts w:ascii="Century Gothic" w:hAnsi="Century Gothic"/>
          <w:i/>
          <w:iCs/>
          <w:color w:val="000000" w:themeColor="text1"/>
        </w:rPr>
        <w:t>, gegevens van de f</w:t>
      </w:r>
      <w:r w:rsidRPr="003A5E24" w:rsidR="5B7967F5">
        <w:rPr>
          <w:rFonts w:ascii="Century Gothic" w:hAnsi="Century Gothic"/>
          <w:i/>
          <w:iCs/>
          <w:color w:val="000000" w:themeColor="text1"/>
        </w:rPr>
        <w:t>a</w:t>
      </w:r>
      <w:r w:rsidRPr="003A5E24" w:rsidR="00D523B1">
        <w:rPr>
          <w:rFonts w:ascii="Century Gothic" w:hAnsi="Century Gothic"/>
          <w:i/>
          <w:iCs/>
          <w:color w:val="000000" w:themeColor="text1"/>
        </w:rPr>
        <w:t>brikant</w:t>
      </w:r>
      <w:r w:rsidRPr="003A5E24">
        <w:rPr>
          <w:rFonts w:ascii="Century Gothic" w:hAnsi="Century Gothic"/>
          <w:i/>
          <w:iCs/>
          <w:color w:val="000000" w:themeColor="text1"/>
        </w:rPr>
        <w:t xml:space="preserve"> of iets wat er op lijkt (niet ouder dan 1 jaar op het moment van het event)</w:t>
      </w:r>
    </w:p>
    <w:p w:rsidRPr="003A5E24" w:rsidR="00F7491C" w:rsidP="00F7491C" w:rsidRDefault="00F7491C" w14:paraId="57FE0C1C" w14:textId="77777777">
      <w:pPr>
        <w:pStyle w:val="Lijstalinea"/>
        <w:numPr>
          <w:ilvl w:val="0"/>
          <w:numId w:val="6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>Bevestiging EHBO</w:t>
      </w:r>
    </w:p>
    <w:p w:rsidRPr="003A5E24" w:rsidR="00F7491C" w:rsidP="00F7491C" w:rsidRDefault="00F7491C" w14:paraId="48237041" w14:textId="77777777">
      <w:pPr>
        <w:rPr>
          <w:rFonts w:ascii="Century Gothic" w:hAnsi="Century Gothic"/>
          <w:color w:val="000000" w:themeColor="text1"/>
        </w:rPr>
      </w:pPr>
    </w:p>
    <w:p w:rsidRPr="003A5E24" w:rsidR="00F7491C" w:rsidP="00F7491C" w:rsidRDefault="00F7491C" w14:paraId="12963E8A" w14:textId="77777777">
      <w:pPr>
        <w:rPr>
          <w:rFonts w:ascii="Century Gothic" w:hAnsi="Century Gothic" w:eastAsiaTheme="majorEastAsia" w:cstheme="majorBidi"/>
          <w:color w:val="000000" w:themeColor="text1"/>
          <w:sz w:val="40"/>
          <w:szCs w:val="40"/>
        </w:rPr>
      </w:pPr>
      <w:r w:rsidRPr="003A5E24">
        <w:rPr>
          <w:rFonts w:ascii="Century Gothic" w:hAnsi="Century Gothic"/>
          <w:color w:val="000000" w:themeColor="text1"/>
        </w:rPr>
        <w:br w:type="page"/>
      </w:r>
    </w:p>
    <w:p w:rsidRPr="003A5E24" w:rsidR="00F7491C" w:rsidP="00F7491C" w:rsidRDefault="00F7491C" w14:paraId="28E9EE34" w14:textId="77777777">
      <w:pPr>
        <w:pStyle w:val="Kop1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>Jurybeleid</w:t>
      </w:r>
    </w:p>
    <w:p w:rsidRPr="003A5E24" w:rsidR="00F7491C" w:rsidP="00F7491C" w:rsidRDefault="00F7491C" w14:paraId="316411F7" w14:textId="65EB33DF">
      <w:pPr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 xml:space="preserve">Voor Speed (tijdswaarneming) kan de organiserende </w:t>
      </w:r>
      <w:r w:rsidRPr="003A5E24" w:rsidR="00E524D9">
        <w:rPr>
          <w:rFonts w:ascii="Century Gothic" w:hAnsi="Century Gothic"/>
          <w:color w:val="000000" w:themeColor="text1"/>
        </w:rPr>
        <w:t>partij</w:t>
      </w:r>
      <w:r w:rsidRPr="003A5E24">
        <w:rPr>
          <w:rFonts w:ascii="Century Gothic" w:hAnsi="Century Gothic"/>
          <w:color w:val="000000" w:themeColor="text1"/>
        </w:rPr>
        <w:t xml:space="preserve"> zelf juryleden regelen. Ook moet er een baancommissaris worden aangewezen die toezicht houdt op de veiligheid van de baan. Dit gebeurt in samenspraak met de organisator en Dutch </w:t>
      </w:r>
      <w:proofErr w:type="spellStart"/>
      <w:r w:rsidRPr="003A5E24">
        <w:rPr>
          <w:rFonts w:ascii="Century Gothic" w:hAnsi="Century Gothic"/>
          <w:color w:val="000000" w:themeColor="text1"/>
        </w:rPr>
        <w:t>Parkour</w:t>
      </w:r>
      <w:proofErr w:type="spellEnd"/>
      <w:r w:rsidRPr="003A5E24">
        <w:rPr>
          <w:rFonts w:ascii="Century Gothic" w:hAnsi="Century Gothic"/>
          <w:color w:val="000000" w:themeColor="text1"/>
        </w:rPr>
        <w:t>.</w:t>
      </w:r>
    </w:p>
    <w:p w:rsidRPr="003A5E24" w:rsidR="00F7491C" w:rsidP="00F7491C" w:rsidRDefault="00F7491C" w14:paraId="6711F8BC" w14:textId="77777777">
      <w:pPr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 xml:space="preserve">Voor Style gelden voor de Dutch </w:t>
      </w:r>
      <w:proofErr w:type="spellStart"/>
      <w:r w:rsidRPr="003A5E24">
        <w:rPr>
          <w:rFonts w:ascii="Century Gothic" w:hAnsi="Century Gothic"/>
          <w:color w:val="000000" w:themeColor="text1"/>
        </w:rPr>
        <w:t>Parkour</w:t>
      </w:r>
      <w:proofErr w:type="spellEnd"/>
      <w:r w:rsidRPr="003A5E24">
        <w:rPr>
          <w:rFonts w:ascii="Century Gothic" w:hAnsi="Century Gothic"/>
          <w:color w:val="000000" w:themeColor="text1"/>
        </w:rPr>
        <w:t xml:space="preserve"> League in 2025-2026 de volgende regels.</w:t>
      </w:r>
    </w:p>
    <w:p w:rsidRPr="003A5E24" w:rsidR="00F7491C" w:rsidP="00F7491C" w:rsidRDefault="00F7491C" w14:paraId="3780337E" w14:textId="77777777">
      <w:pPr>
        <w:pStyle w:val="Lijstalinea"/>
        <w:numPr>
          <w:ilvl w:val="0"/>
          <w:numId w:val="6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>Er moeten minimaal drie juryleden aanwezig om te jureren</w:t>
      </w:r>
    </w:p>
    <w:p w:rsidRPr="003A5E24" w:rsidR="00F7491C" w:rsidP="00F7491C" w:rsidRDefault="00F7491C" w14:paraId="4C443187" w14:textId="77777777">
      <w:pPr>
        <w:pStyle w:val="Lijstalinea"/>
        <w:numPr>
          <w:ilvl w:val="0"/>
          <w:numId w:val="6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>Juryleden hoeven geen geldig jurybrevet te hebben</w:t>
      </w:r>
    </w:p>
    <w:p w:rsidRPr="003A5E24" w:rsidR="00F7491C" w:rsidP="00F7491C" w:rsidRDefault="00F7491C" w14:paraId="6F2CF031" w14:textId="77777777">
      <w:pPr>
        <w:pStyle w:val="Lijstalinea"/>
        <w:numPr>
          <w:ilvl w:val="0"/>
          <w:numId w:val="6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>Juryleden moeten bij voorkeur internationale wedstrijdervaring hebben binnen de discipline Freestyle</w:t>
      </w:r>
    </w:p>
    <w:p w:rsidRPr="003A5E24" w:rsidR="00F7491C" w:rsidP="00F7491C" w:rsidRDefault="00F7491C" w14:paraId="2A077413" w14:textId="08791657">
      <w:pPr>
        <w:pStyle w:val="Lijstalinea"/>
        <w:numPr>
          <w:ilvl w:val="0"/>
          <w:numId w:val="6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>Juryleden moeten minimaal 5 jaar ervaring hebben met freerunning-</w:t>
      </w:r>
      <w:proofErr w:type="spellStart"/>
      <w:r w:rsidRPr="003A5E24">
        <w:rPr>
          <w:rFonts w:ascii="Century Gothic" w:hAnsi="Century Gothic"/>
          <w:color w:val="000000" w:themeColor="text1"/>
        </w:rPr>
        <w:t>parkour</w:t>
      </w:r>
      <w:proofErr w:type="spellEnd"/>
    </w:p>
    <w:p w:rsidRPr="003A5E24" w:rsidR="00F7491C" w:rsidP="00F7491C" w:rsidRDefault="00F7491C" w14:paraId="7AFCC282" w14:textId="77777777">
      <w:pPr>
        <w:pStyle w:val="Lijstalinea"/>
        <w:numPr>
          <w:ilvl w:val="0"/>
          <w:numId w:val="6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 xml:space="preserve">Juryleden moeten minimaal 1 maand voor het evenement worden doorgegeven aan Dutch </w:t>
      </w:r>
      <w:proofErr w:type="spellStart"/>
      <w:r w:rsidRPr="003A5E24">
        <w:rPr>
          <w:rFonts w:ascii="Century Gothic" w:hAnsi="Century Gothic"/>
          <w:color w:val="000000" w:themeColor="text1"/>
        </w:rPr>
        <w:t>Parkour</w:t>
      </w:r>
      <w:proofErr w:type="spellEnd"/>
    </w:p>
    <w:p w:rsidRPr="003A5E24" w:rsidR="00F7491C" w:rsidP="00F7491C" w:rsidRDefault="00F7491C" w14:paraId="4DBEEB9D" w14:textId="77777777">
      <w:pPr>
        <w:pStyle w:val="Kop1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>Financiële regeling</w:t>
      </w:r>
    </w:p>
    <w:p w:rsidRPr="003A5E24" w:rsidR="00F7491C" w:rsidP="00F7491C" w:rsidRDefault="00F7491C" w14:paraId="3061BF93" w14:textId="55A515F1">
      <w:pPr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 xml:space="preserve">Bij de organisatie van Dutch </w:t>
      </w:r>
      <w:proofErr w:type="spellStart"/>
      <w:r w:rsidRPr="003A5E24">
        <w:rPr>
          <w:rFonts w:ascii="Century Gothic" w:hAnsi="Century Gothic"/>
          <w:color w:val="000000" w:themeColor="text1"/>
        </w:rPr>
        <w:t>Parkour</w:t>
      </w:r>
      <w:proofErr w:type="spellEnd"/>
      <w:r w:rsidRPr="003A5E24">
        <w:rPr>
          <w:rFonts w:ascii="Century Gothic" w:hAnsi="Century Gothic"/>
          <w:color w:val="000000" w:themeColor="text1"/>
        </w:rPr>
        <w:t xml:space="preserve"> League evenementen wordt gebruik gemaakt van een organisatieovereenkomst. Dit betreft een overeenkomst tussen Dutch </w:t>
      </w:r>
      <w:proofErr w:type="spellStart"/>
      <w:r w:rsidRPr="003A5E24">
        <w:rPr>
          <w:rFonts w:ascii="Century Gothic" w:hAnsi="Century Gothic"/>
          <w:color w:val="000000" w:themeColor="text1"/>
        </w:rPr>
        <w:t>Parkour</w:t>
      </w:r>
      <w:proofErr w:type="spellEnd"/>
      <w:r w:rsidRPr="003A5E24">
        <w:rPr>
          <w:rFonts w:ascii="Century Gothic" w:hAnsi="Century Gothic"/>
          <w:color w:val="000000" w:themeColor="text1"/>
        </w:rPr>
        <w:t xml:space="preserve"> en de organiserende partij (de organisator). Er zijn </w:t>
      </w:r>
      <w:r w:rsidR="003A5E24">
        <w:rPr>
          <w:rFonts w:ascii="Century Gothic" w:hAnsi="Century Gothic"/>
          <w:color w:val="000000" w:themeColor="text1"/>
        </w:rPr>
        <w:t>verschillende</w:t>
      </w:r>
      <w:r w:rsidRPr="003A5E24">
        <w:rPr>
          <w:rFonts w:ascii="Century Gothic" w:hAnsi="Century Gothic"/>
          <w:color w:val="000000" w:themeColor="text1"/>
        </w:rPr>
        <w:t xml:space="preserve"> varianten van een overeenkomst, afhankelijk van </w:t>
      </w:r>
      <w:r w:rsidR="003A5E24">
        <w:rPr>
          <w:rFonts w:ascii="Century Gothic" w:hAnsi="Century Gothic"/>
          <w:color w:val="000000" w:themeColor="text1"/>
        </w:rPr>
        <w:t xml:space="preserve">de samenwerking tussen Dutch </w:t>
      </w:r>
      <w:proofErr w:type="spellStart"/>
      <w:r w:rsidR="003A5E24">
        <w:rPr>
          <w:rFonts w:ascii="Century Gothic" w:hAnsi="Century Gothic"/>
          <w:color w:val="000000" w:themeColor="text1"/>
        </w:rPr>
        <w:t>Parkour</w:t>
      </w:r>
      <w:proofErr w:type="spellEnd"/>
      <w:r w:rsidR="003A5E24">
        <w:rPr>
          <w:rFonts w:ascii="Century Gothic" w:hAnsi="Century Gothic"/>
          <w:color w:val="000000" w:themeColor="text1"/>
        </w:rPr>
        <w:t xml:space="preserve"> en de organisator.</w:t>
      </w:r>
    </w:p>
    <w:p w:rsidRPr="003A5E24" w:rsidR="00F7491C" w:rsidP="00F7491C" w:rsidRDefault="00F7491C" w14:paraId="30FF4691" w14:textId="77777777">
      <w:pPr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 xml:space="preserve">Reis- en verblijfkosten voor juryleden en kosten voor de baancommissaris en toestelmonteurs worden door de vrijwilligers zelf via een declaratieformulier bij Dutch </w:t>
      </w:r>
      <w:proofErr w:type="spellStart"/>
      <w:r w:rsidRPr="003A5E24">
        <w:rPr>
          <w:rFonts w:ascii="Century Gothic" w:hAnsi="Century Gothic"/>
          <w:color w:val="000000" w:themeColor="text1"/>
        </w:rPr>
        <w:t>Parkour</w:t>
      </w:r>
      <w:proofErr w:type="spellEnd"/>
      <w:r w:rsidRPr="003A5E24">
        <w:rPr>
          <w:rFonts w:ascii="Century Gothic" w:hAnsi="Century Gothic"/>
          <w:color w:val="000000" w:themeColor="text1"/>
        </w:rPr>
        <w:t xml:space="preserve"> via de mail (declaraties@kngu.nl) ingediend. </w:t>
      </w:r>
    </w:p>
    <w:p w:rsidRPr="003A5E24" w:rsidR="00F7491C" w:rsidP="00F7491C" w:rsidRDefault="00F7491C" w14:paraId="4C42EC30" w14:textId="77777777">
      <w:pPr>
        <w:rPr>
          <w:rFonts w:ascii="Century Gothic" w:hAnsi="Century Gothic" w:eastAsiaTheme="majorEastAsia" w:cstheme="majorBidi"/>
          <w:color w:val="000000" w:themeColor="text1"/>
          <w:sz w:val="40"/>
          <w:szCs w:val="40"/>
        </w:rPr>
      </w:pPr>
      <w:r w:rsidRPr="003A5E24">
        <w:rPr>
          <w:rFonts w:ascii="Century Gothic" w:hAnsi="Century Gothic"/>
          <w:color w:val="000000" w:themeColor="text1"/>
        </w:rPr>
        <w:br w:type="page"/>
      </w:r>
    </w:p>
    <w:p w:rsidRPr="003A5E24" w:rsidR="00F7491C" w:rsidP="00F7491C" w:rsidRDefault="00F7491C" w14:paraId="3E6BBA2A" w14:textId="77777777">
      <w:pPr>
        <w:pStyle w:val="Kop1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>Materiaal</w:t>
      </w:r>
    </w:p>
    <w:p w:rsidRPr="003A5E24" w:rsidR="00F7491C" w:rsidP="4037C939" w:rsidRDefault="00F7491C" w14:paraId="45D1B719" w14:textId="3F03DA24">
      <w:pPr>
        <w:pStyle w:val="Standaard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Century Gothic" w:hAnsi="Century Gothic"/>
          <w:color w:val="000000" w:themeColor="text1" w:themeTint="FF" w:themeShade="FF"/>
        </w:rPr>
      </w:pPr>
      <w:r w:rsidRPr="4037C939" w:rsidR="00F7491C">
        <w:rPr>
          <w:rFonts w:ascii="Century Gothic" w:hAnsi="Century Gothic"/>
          <w:color w:val="000000" w:themeColor="text1" w:themeTint="FF" w:themeShade="FF"/>
        </w:rPr>
        <w:t xml:space="preserve">Het materiaal van Dutch </w:t>
      </w:r>
      <w:r w:rsidRPr="4037C939" w:rsidR="00F7491C">
        <w:rPr>
          <w:rFonts w:ascii="Century Gothic" w:hAnsi="Century Gothic"/>
          <w:color w:val="000000" w:themeColor="text1" w:themeTint="FF" w:themeShade="FF"/>
        </w:rPr>
        <w:t>Parkour</w:t>
      </w:r>
      <w:r w:rsidRPr="4037C939" w:rsidR="00F7491C">
        <w:rPr>
          <w:rFonts w:ascii="Century Gothic" w:hAnsi="Century Gothic"/>
          <w:color w:val="000000" w:themeColor="text1" w:themeTint="FF" w:themeShade="FF"/>
        </w:rPr>
        <w:t xml:space="preserve"> is opgeslagen in </w:t>
      </w:r>
      <w:r w:rsidRPr="4037C939" w:rsidR="088DE123">
        <w:rPr>
          <w:rFonts w:ascii="Century Gothic" w:hAnsi="Century Gothic"/>
          <w:color w:val="000000" w:themeColor="text1" w:themeTint="FF" w:themeShade="FF"/>
        </w:rPr>
        <w:t>één of twee</w:t>
      </w:r>
      <w:r w:rsidRPr="4037C939" w:rsidR="00F7491C">
        <w:rPr>
          <w:rFonts w:ascii="Century Gothic" w:hAnsi="Century Gothic"/>
          <w:color w:val="000000" w:themeColor="text1" w:themeTint="FF" w:themeShade="FF"/>
        </w:rPr>
        <w:t xml:space="preserve"> containers. Deze containers zijn via de organisatieovereenkomst aan te vragen en het transport wordt geregeld door </w:t>
      </w:r>
      <w:r w:rsidRPr="4037C939" w:rsidR="7982395A">
        <w:rPr>
          <w:rFonts w:ascii="Century Gothic" w:hAnsi="Century Gothic"/>
          <w:color w:val="000000" w:themeColor="text1" w:themeTint="FF" w:themeShade="FF"/>
        </w:rPr>
        <w:t>Luuk Klootwijk</w:t>
      </w:r>
      <w:r w:rsidRPr="4037C939" w:rsidR="00F7491C">
        <w:rPr>
          <w:rFonts w:ascii="Century Gothic" w:hAnsi="Century Gothic"/>
          <w:color w:val="000000" w:themeColor="text1" w:themeTint="FF" w:themeShade="FF"/>
        </w:rPr>
        <w:t xml:space="preserve"> via </w:t>
      </w:r>
      <w:hyperlink r:id="Re8f6fcde58734d45">
        <w:r w:rsidRPr="4037C939" w:rsidR="00F7491C">
          <w:rPr>
            <w:rStyle w:val="Hyperlink"/>
            <w:rFonts w:ascii="Century Gothic" w:hAnsi="Century Gothic"/>
            <w:color w:val="000000" w:themeColor="text1" w:themeTint="FF" w:themeShade="FF"/>
          </w:rPr>
          <w:t>materiaalverhuur@kngu.nl</w:t>
        </w:r>
      </w:hyperlink>
      <w:r w:rsidRPr="4037C939" w:rsidR="00F7491C">
        <w:rPr>
          <w:rFonts w:ascii="Century Gothic" w:hAnsi="Century Gothic"/>
          <w:color w:val="000000" w:themeColor="text1" w:themeTint="FF" w:themeShade="FF"/>
        </w:rPr>
        <w:t xml:space="preserve">. Ook tijden en locatie kunnen met hem besproken worden. </w:t>
      </w:r>
    </w:p>
    <w:p w:rsidRPr="003A5E24" w:rsidR="00F7491C" w:rsidP="00F7491C" w:rsidRDefault="00F7491C" w14:paraId="196A0BC2" w14:textId="252C3E7E">
      <w:pPr>
        <w:pStyle w:val="Kop1"/>
        <w:rPr>
          <w:rFonts w:ascii="Century Gothic" w:hAnsi="Century Gothic"/>
          <w:color w:val="000000" w:themeColor="text1"/>
        </w:rPr>
      </w:pPr>
      <w:proofErr w:type="spellStart"/>
      <w:r w:rsidRPr="003A5E24">
        <w:rPr>
          <w:rFonts w:ascii="Century Gothic" w:hAnsi="Century Gothic"/>
          <w:color w:val="000000" w:themeColor="text1"/>
        </w:rPr>
        <w:t>Parkour</w:t>
      </w:r>
      <w:proofErr w:type="spellEnd"/>
      <w:r w:rsidRPr="003A5E24" w:rsidR="00110613">
        <w:rPr>
          <w:rFonts w:ascii="Century Gothic" w:hAnsi="Century Gothic"/>
          <w:color w:val="000000" w:themeColor="text1"/>
        </w:rPr>
        <w:t xml:space="preserve"> </w:t>
      </w:r>
      <w:r w:rsidRPr="003A5E24">
        <w:rPr>
          <w:rFonts w:ascii="Century Gothic" w:hAnsi="Century Gothic"/>
          <w:color w:val="000000" w:themeColor="text1"/>
        </w:rPr>
        <w:t>opstelling</w:t>
      </w:r>
    </w:p>
    <w:p w:rsidRPr="003A5E24" w:rsidR="00F7491C" w:rsidP="00F7491C" w:rsidRDefault="00F7491C" w14:paraId="1451C481" w14:textId="22FF89DA">
      <w:pPr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 xml:space="preserve">Zowel bij gebruik van een eigen locatie en eigen materiaal als bij het gebruik van toestellen van Dutch </w:t>
      </w:r>
      <w:proofErr w:type="spellStart"/>
      <w:r w:rsidRPr="003A5E24">
        <w:rPr>
          <w:rFonts w:ascii="Century Gothic" w:hAnsi="Century Gothic"/>
          <w:color w:val="000000" w:themeColor="text1"/>
        </w:rPr>
        <w:t>Parkour</w:t>
      </w:r>
      <w:proofErr w:type="spellEnd"/>
      <w:r w:rsidRPr="003A5E24">
        <w:rPr>
          <w:rFonts w:ascii="Century Gothic" w:hAnsi="Century Gothic"/>
          <w:color w:val="000000" w:themeColor="text1"/>
        </w:rPr>
        <w:t xml:space="preserve">, moet de wedstrijdopstelling (voor kwalificatie en finales) vooraf worden doorgegeven aan Dutch </w:t>
      </w:r>
      <w:proofErr w:type="spellStart"/>
      <w:r w:rsidRPr="003A5E24">
        <w:rPr>
          <w:rFonts w:ascii="Century Gothic" w:hAnsi="Century Gothic"/>
          <w:color w:val="000000" w:themeColor="text1"/>
        </w:rPr>
        <w:t>Parkour</w:t>
      </w:r>
      <w:proofErr w:type="spellEnd"/>
      <w:r w:rsidRPr="003A5E24">
        <w:rPr>
          <w:rFonts w:ascii="Century Gothic" w:hAnsi="Century Gothic"/>
          <w:color w:val="000000" w:themeColor="text1"/>
        </w:rPr>
        <w:t xml:space="preserve">. Dutch </w:t>
      </w:r>
      <w:proofErr w:type="spellStart"/>
      <w:r w:rsidRPr="003A5E24">
        <w:rPr>
          <w:rFonts w:ascii="Century Gothic" w:hAnsi="Century Gothic"/>
          <w:color w:val="000000" w:themeColor="text1"/>
        </w:rPr>
        <w:t>Parkour</w:t>
      </w:r>
      <w:proofErr w:type="spellEnd"/>
      <w:r w:rsidRPr="003A5E24">
        <w:rPr>
          <w:rFonts w:ascii="Century Gothic" w:hAnsi="Century Gothic"/>
          <w:color w:val="000000" w:themeColor="text1"/>
        </w:rPr>
        <w:t xml:space="preserve"> wil de opstelling kunnen </w:t>
      </w:r>
      <w:r w:rsidRPr="003A5E24" w:rsidR="00FC2BE8">
        <w:rPr>
          <w:rFonts w:ascii="Century Gothic" w:hAnsi="Century Gothic"/>
          <w:color w:val="000000" w:themeColor="text1"/>
        </w:rPr>
        <w:t>controleren</w:t>
      </w:r>
      <w:r w:rsidRPr="003A5E24">
        <w:rPr>
          <w:rFonts w:ascii="Century Gothic" w:hAnsi="Century Gothic"/>
          <w:color w:val="000000" w:themeColor="text1"/>
        </w:rPr>
        <w:t xml:space="preserve"> bij haar specialisten. </w:t>
      </w:r>
    </w:p>
    <w:p w:rsidRPr="003A5E24" w:rsidR="00F7491C" w:rsidP="00F7491C" w:rsidRDefault="00F7491C" w14:paraId="1FEC5717" w14:textId="77777777">
      <w:pPr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>Denk verder na over:</w:t>
      </w:r>
    </w:p>
    <w:p w:rsidRPr="003A5E24" w:rsidR="00F7491C" w:rsidP="00F7491C" w:rsidRDefault="00F7491C" w14:paraId="48D5D91C" w14:textId="77777777">
      <w:pPr>
        <w:pStyle w:val="Lijstalinea"/>
        <w:numPr>
          <w:ilvl w:val="0"/>
          <w:numId w:val="7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 xml:space="preserve">Denk aan (bij Style) een plek voor juryleden om te kunnen beoordelen. </w:t>
      </w:r>
    </w:p>
    <w:p w:rsidRPr="003A5E24" w:rsidR="00F7491C" w:rsidP="00F7491C" w:rsidRDefault="00F7491C" w14:paraId="4EF6D326" w14:textId="77777777">
      <w:pPr>
        <w:pStyle w:val="Lijstalinea"/>
        <w:numPr>
          <w:ilvl w:val="0"/>
          <w:numId w:val="7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>Denk ook aan een plek voor de wedstrijdleiding: speaker, scoreverwerker en EHBO.</w:t>
      </w:r>
    </w:p>
    <w:p w:rsidRPr="003A5E24" w:rsidR="00F7491C" w:rsidP="00F7491C" w:rsidRDefault="00F7491C" w14:paraId="6E0F39AF" w14:textId="77777777">
      <w:pPr>
        <w:pStyle w:val="Lijstalinea"/>
        <w:numPr>
          <w:ilvl w:val="0"/>
          <w:numId w:val="7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 xml:space="preserve">Banners van Dutch </w:t>
      </w:r>
      <w:proofErr w:type="spellStart"/>
      <w:r w:rsidRPr="003A5E24">
        <w:rPr>
          <w:rFonts w:ascii="Century Gothic" w:hAnsi="Century Gothic"/>
          <w:color w:val="000000" w:themeColor="text1"/>
        </w:rPr>
        <w:t>Parkour</w:t>
      </w:r>
      <w:proofErr w:type="spellEnd"/>
      <w:r w:rsidRPr="003A5E24">
        <w:rPr>
          <w:rFonts w:ascii="Century Gothic" w:hAnsi="Century Gothic"/>
          <w:color w:val="000000" w:themeColor="text1"/>
        </w:rPr>
        <w:t xml:space="preserve"> voor de aankleding. </w:t>
      </w:r>
    </w:p>
    <w:p w:rsidRPr="003A5E24" w:rsidR="00F7491C" w:rsidP="00F7491C" w:rsidRDefault="00F7491C" w14:paraId="5924E975" w14:textId="77777777">
      <w:pPr>
        <w:pStyle w:val="Lijstalinea"/>
        <w:numPr>
          <w:ilvl w:val="0"/>
          <w:numId w:val="7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 xml:space="preserve">Afbakening tussen publiek en wedstrijdopstelling. </w:t>
      </w:r>
    </w:p>
    <w:p w:rsidRPr="003A5E24" w:rsidR="00F7491C" w:rsidP="00F7491C" w:rsidRDefault="00F7491C" w14:paraId="781D0325" w14:textId="77777777">
      <w:pPr>
        <w:pStyle w:val="Lijstalinea"/>
        <w:numPr>
          <w:ilvl w:val="0"/>
          <w:numId w:val="7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>Zorg voor zitplaatsen voor atleten.</w:t>
      </w:r>
    </w:p>
    <w:p w:rsidRPr="003A5E24" w:rsidR="00F7491C" w:rsidP="00F7491C" w:rsidRDefault="00F7491C" w14:paraId="0C0E93E3" w14:textId="77777777">
      <w:pPr>
        <w:pStyle w:val="Lijstalinea"/>
        <w:numPr>
          <w:ilvl w:val="0"/>
          <w:numId w:val="7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 xml:space="preserve">Zorg voor herkenbaarheid van de juryleden, vrijwilligers, wedstrijdleiding </w:t>
      </w:r>
    </w:p>
    <w:p w:rsidRPr="003A5E24" w:rsidR="00F7491C" w:rsidP="00F7491C" w:rsidRDefault="00F7491C" w14:paraId="264C1F3E" w14:textId="0FA48CEB">
      <w:pPr>
        <w:pStyle w:val="Lijstalinea"/>
        <w:numPr>
          <w:ilvl w:val="0"/>
          <w:numId w:val="7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>Zorg dat de geluidsinstallatie en microfoon functioneert</w:t>
      </w:r>
    </w:p>
    <w:p w:rsidRPr="003A5E24" w:rsidR="00F7491C" w:rsidP="00F7491C" w:rsidRDefault="00F7491C" w14:paraId="515754B4" w14:textId="16C0B550">
      <w:pPr>
        <w:pStyle w:val="Lijstalinea"/>
        <w:numPr>
          <w:ilvl w:val="0"/>
          <w:numId w:val="7"/>
        </w:numPr>
        <w:spacing w:line="278" w:lineRule="auto"/>
        <w:rPr>
          <w:rFonts w:ascii="Century Gothic" w:hAnsi="Century Gothic"/>
          <w:i/>
          <w:iCs/>
          <w:color w:val="000000" w:themeColor="text1"/>
        </w:rPr>
      </w:pPr>
      <w:r w:rsidRPr="003A5E24">
        <w:rPr>
          <w:rFonts w:ascii="Century Gothic" w:hAnsi="Century Gothic"/>
          <w:i/>
          <w:iCs/>
          <w:color w:val="000000" w:themeColor="text1"/>
        </w:rPr>
        <w:t xml:space="preserve">Zorg voor minimaal </w:t>
      </w:r>
      <w:r w:rsidR="003A5E24">
        <w:rPr>
          <w:rFonts w:ascii="Century Gothic" w:hAnsi="Century Gothic"/>
          <w:i/>
          <w:iCs/>
          <w:color w:val="000000" w:themeColor="text1"/>
        </w:rPr>
        <w:t>50-100</w:t>
      </w:r>
      <w:r w:rsidRPr="003A5E24">
        <w:rPr>
          <w:rFonts w:ascii="Century Gothic" w:hAnsi="Century Gothic"/>
          <w:i/>
          <w:iCs/>
          <w:color w:val="000000" w:themeColor="text1"/>
        </w:rPr>
        <w:t xml:space="preserve"> plekken voor publiek</w:t>
      </w:r>
    </w:p>
    <w:p w:rsidRPr="003A5E24" w:rsidR="00F7491C" w:rsidP="00F7491C" w:rsidRDefault="00F7491C" w14:paraId="1E596CA9" w14:textId="77777777">
      <w:pPr>
        <w:pStyle w:val="Lijstalinea"/>
        <w:numPr>
          <w:ilvl w:val="0"/>
          <w:numId w:val="7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>Laptop voor scores en/of tijdwaarneming</w:t>
      </w:r>
    </w:p>
    <w:p w:rsidRPr="003A5E24" w:rsidR="00F7491C" w:rsidP="00F7491C" w:rsidRDefault="00F7491C" w14:paraId="67AA5F1E" w14:textId="77777777">
      <w:pPr>
        <w:pStyle w:val="Lijstalinea"/>
        <w:numPr>
          <w:ilvl w:val="0"/>
          <w:numId w:val="7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>Presentatie van medailles</w:t>
      </w:r>
    </w:p>
    <w:p w:rsidRPr="003A5E24" w:rsidR="00F7491C" w:rsidP="00F7491C" w:rsidRDefault="00F7491C" w14:paraId="0E0FE5EE" w14:textId="77777777">
      <w:pPr>
        <w:pStyle w:val="Kop1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>Personele bezetting</w:t>
      </w:r>
    </w:p>
    <w:p w:rsidRPr="003A5E24" w:rsidR="00F7491C" w:rsidP="00F7491C" w:rsidRDefault="00F7491C" w14:paraId="12F4A1BF" w14:textId="39C35F6F">
      <w:pPr>
        <w:pStyle w:val="Lijstalinea"/>
        <w:numPr>
          <w:ilvl w:val="0"/>
          <w:numId w:val="8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 xml:space="preserve">Coördinator event: wordt aangewezen en is contactpersoon voor Dutch </w:t>
      </w:r>
      <w:proofErr w:type="spellStart"/>
      <w:r w:rsidRPr="003A5E24">
        <w:rPr>
          <w:rFonts w:ascii="Century Gothic" w:hAnsi="Century Gothic"/>
          <w:color w:val="000000" w:themeColor="text1"/>
        </w:rPr>
        <w:t>Parkour</w:t>
      </w:r>
      <w:proofErr w:type="spellEnd"/>
      <w:r w:rsidRPr="003A5E24">
        <w:rPr>
          <w:rFonts w:ascii="Century Gothic" w:hAnsi="Century Gothic"/>
          <w:color w:val="000000" w:themeColor="text1"/>
        </w:rPr>
        <w:t xml:space="preserve"> en beslist over de uiteindelijke planning van de wedstrijd (dagindeling)</w:t>
      </w:r>
      <w:r w:rsidRPr="003A5E24" w:rsidR="009606CB">
        <w:rPr>
          <w:rFonts w:ascii="Century Gothic" w:hAnsi="Century Gothic"/>
          <w:color w:val="000000" w:themeColor="text1"/>
        </w:rPr>
        <w:t>, aanspreekpunt bij calamiteiten voor trainers</w:t>
      </w:r>
    </w:p>
    <w:p w:rsidRPr="003A5E24" w:rsidR="00F7491C" w:rsidP="00F7491C" w:rsidRDefault="00F7491C" w14:paraId="4DEDDE66" w14:textId="17D84214">
      <w:pPr>
        <w:pStyle w:val="Lijstalinea"/>
        <w:numPr>
          <w:ilvl w:val="0"/>
          <w:numId w:val="8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>Wedstrijdleider of speaker: openen, voorstellen, ordelijk verloop, prijsuitreiking, afsluiting</w:t>
      </w:r>
    </w:p>
    <w:p w:rsidRPr="003A5E24" w:rsidR="00F7491C" w:rsidP="00F7491C" w:rsidRDefault="00F7491C" w14:paraId="3979C9DE" w14:textId="77777777">
      <w:pPr>
        <w:pStyle w:val="Lijstalinea"/>
        <w:numPr>
          <w:ilvl w:val="0"/>
          <w:numId w:val="8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>Scoreverwerker: digitaal verwerken van scores of tijden en uitslagen en mogelijk voor achtergrondmuziek</w:t>
      </w:r>
    </w:p>
    <w:p w:rsidRPr="003A5E24" w:rsidR="00F7491C" w:rsidP="00F7491C" w:rsidRDefault="00F7491C" w14:paraId="1042292F" w14:textId="77777777">
      <w:pPr>
        <w:pStyle w:val="Lijstalinea"/>
        <w:numPr>
          <w:ilvl w:val="0"/>
          <w:numId w:val="8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 xml:space="preserve">Baanofficial: verantwoordelijk voor het juist hanteren van het </w:t>
      </w:r>
      <w:proofErr w:type="spellStart"/>
      <w:r w:rsidRPr="003A5E24">
        <w:rPr>
          <w:rFonts w:ascii="Century Gothic" w:hAnsi="Century Gothic"/>
          <w:color w:val="000000" w:themeColor="text1"/>
        </w:rPr>
        <w:t>Parkour</w:t>
      </w:r>
      <w:proofErr w:type="spellEnd"/>
      <w:r w:rsidRPr="003A5E24">
        <w:rPr>
          <w:rFonts w:ascii="Century Gothic" w:hAnsi="Century Gothic"/>
          <w:color w:val="000000" w:themeColor="text1"/>
        </w:rPr>
        <w:t xml:space="preserve"> en materiaal tijdwaarneming (speed)</w:t>
      </w:r>
    </w:p>
    <w:p w:rsidRPr="003A5E24" w:rsidR="00F7491C" w:rsidP="00F7491C" w:rsidRDefault="00F7491C" w14:paraId="5532BA41" w14:textId="68039E09">
      <w:pPr>
        <w:pStyle w:val="Lijstalinea"/>
        <w:numPr>
          <w:ilvl w:val="0"/>
          <w:numId w:val="8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>Hoofd</w:t>
      </w:r>
      <w:r w:rsidRPr="003A5E24" w:rsidR="009606CB">
        <w:rPr>
          <w:rFonts w:ascii="Century Gothic" w:hAnsi="Century Gothic"/>
          <w:color w:val="000000" w:themeColor="text1"/>
        </w:rPr>
        <w:t>jury</w:t>
      </w:r>
      <w:r w:rsidRPr="003A5E24">
        <w:rPr>
          <w:rFonts w:ascii="Century Gothic" w:hAnsi="Century Gothic"/>
          <w:color w:val="000000" w:themeColor="text1"/>
        </w:rPr>
        <w:t>: is aanspreekpunt voor trainers als het gaat om het volgen van de richtlijnen van jureren of tijdwaarnemen.</w:t>
      </w:r>
    </w:p>
    <w:p w:rsidRPr="003A5E24" w:rsidR="00F7491C" w:rsidP="00F7491C" w:rsidRDefault="00F7491C" w14:paraId="162022B6" w14:textId="199734CB">
      <w:p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 xml:space="preserve">De invulling van bovenstaande personen moet in afstemming met Dutch </w:t>
      </w:r>
      <w:proofErr w:type="spellStart"/>
      <w:r w:rsidRPr="003A5E24">
        <w:rPr>
          <w:rFonts w:ascii="Century Gothic" w:hAnsi="Century Gothic"/>
          <w:color w:val="000000" w:themeColor="text1"/>
        </w:rPr>
        <w:t>Parkour</w:t>
      </w:r>
      <w:proofErr w:type="spellEnd"/>
      <w:r w:rsidRPr="003A5E24">
        <w:rPr>
          <w:rFonts w:ascii="Century Gothic" w:hAnsi="Century Gothic"/>
          <w:color w:val="000000" w:themeColor="text1"/>
        </w:rPr>
        <w:t xml:space="preserve"> gebeuren. Uiterlijk 1 maand voor het evenement moet overeenstemming zijn bereikt.</w:t>
      </w:r>
    </w:p>
    <w:p w:rsidRPr="003A5E24" w:rsidR="00F7491C" w:rsidP="00F7491C" w:rsidRDefault="00F7491C" w14:paraId="69E06473" w14:textId="77777777">
      <w:pPr>
        <w:pStyle w:val="Lijstalinea"/>
        <w:rPr>
          <w:rFonts w:ascii="Century Gothic" w:hAnsi="Century Gothic"/>
          <w:color w:val="000000" w:themeColor="text1"/>
        </w:rPr>
      </w:pPr>
    </w:p>
    <w:p w:rsidRPr="003A5E24" w:rsidR="00F7491C" w:rsidP="00F7491C" w:rsidRDefault="00F7491C" w14:paraId="607A82CA" w14:textId="77777777">
      <w:pPr>
        <w:pStyle w:val="Lijstalinea"/>
        <w:rPr>
          <w:rFonts w:ascii="Century Gothic" w:hAnsi="Century Gothic"/>
          <w:color w:val="000000" w:themeColor="text1"/>
        </w:rPr>
      </w:pPr>
    </w:p>
    <w:p w:rsidRPr="003A5E24" w:rsidR="00F7491C" w:rsidP="002A1129" w:rsidRDefault="000C746B" w14:paraId="2A9DC6AD" w14:textId="2360CF7A">
      <w:pPr>
        <w:pStyle w:val="Kop1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 xml:space="preserve">Rol </w:t>
      </w:r>
      <w:r w:rsidRPr="003A5E24" w:rsidR="00F7491C">
        <w:rPr>
          <w:rFonts w:ascii="Century Gothic" w:hAnsi="Century Gothic"/>
          <w:color w:val="000000" w:themeColor="text1"/>
        </w:rPr>
        <w:t xml:space="preserve">Dutch </w:t>
      </w:r>
      <w:proofErr w:type="spellStart"/>
      <w:r w:rsidRPr="003A5E24" w:rsidR="00F7491C">
        <w:rPr>
          <w:rFonts w:ascii="Century Gothic" w:hAnsi="Century Gothic"/>
          <w:color w:val="000000" w:themeColor="text1"/>
        </w:rPr>
        <w:t>Parkour</w:t>
      </w:r>
      <w:proofErr w:type="spellEnd"/>
      <w:r w:rsidRPr="003A5E24" w:rsidR="00F7491C">
        <w:rPr>
          <w:rFonts w:ascii="Century Gothic" w:hAnsi="Century Gothic"/>
          <w:color w:val="000000" w:themeColor="text1"/>
        </w:rPr>
        <w:t xml:space="preserve"> </w:t>
      </w:r>
    </w:p>
    <w:p w:rsidRPr="003A5E24" w:rsidR="00F7491C" w:rsidP="00F7491C" w:rsidRDefault="00F7491C" w14:paraId="01DB94D9" w14:textId="77777777">
      <w:pPr>
        <w:pStyle w:val="Lijstalinea"/>
        <w:numPr>
          <w:ilvl w:val="0"/>
          <w:numId w:val="9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>Communicatie en promotie vooraf</w:t>
      </w:r>
    </w:p>
    <w:p w:rsidRPr="003A5E24" w:rsidR="00F7491C" w:rsidP="00F7491C" w:rsidRDefault="00F7491C" w14:paraId="5FE9EC92" w14:textId="77777777">
      <w:pPr>
        <w:pStyle w:val="Lijstalinea"/>
        <w:numPr>
          <w:ilvl w:val="0"/>
          <w:numId w:val="9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>Communicatie naar deelnemers</w:t>
      </w:r>
    </w:p>
    <w:p w:rsidRPr="003A5E24" w:rsidR="00F7491C" w:rsidP="00F7491C" w:rsidRDefault="0021603B" w14:paraId="2C258F89" w14:textId="6E2B7744">
      <w:pPr>
        <w:pStyle w:val="Lijstalinea"/>
        <w:numPr>
          <w:ilvl w:val="1"/>
          <w:numId w:val="9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>Bericht over opstelling en aanwezige personen</w:t>
      </w:r>
    </w:p>
    <w:p w:rsidRPr="003A5E24" w:rsidR="00F7491C" w:rsidP="00F7491C" w:rsidRDefault="0021603B" w14:paraId="380033DE" w14:textId="5703A054">
      <w:pPr>
        <w:pStyle w:val="Lijstalinea"/>
        <w:numPr>
          <w:ilvl w:val="1"/>
          <w:numId w:val="9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>Bericht over indeling van de dag</w:t>
      </w:r>
    </w:p>
    <w:p w:rsidRPr="003A5E24" w:rsidR="0021603B" w:rsidP="00F7491C" w:rsidRDefault="0021603B" w14:paraId="1BAE252D" w14:textId="7A7E7C1F">
      <w:pPr>
        <w:pStyle w:val="Lijstalinea"/>
        <w:numPr>
          <w:ilvl w:val="1"/>
          <w:numId w:val="9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>Bericht over deelnemersindeling, uiterlijk 1 week voorafgaand</w:t>
      </w:r>
    </w:p>
    <w:p w:rsidRPr="003A5E24" w:rsidR="00F7491C" w:rsidP="00F7491C" w:rsidRDefault="00F7491C" w14:paraId="7AD28EDB" w14:textId="34BAB3FB">
      <w:pPr>
        <w:pStyle w:val="Lijstalinea"/>
        <w:numPr>
          <w:ilvl w:val="0"/>
          <w:numId w:val="9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>Communicatie uitslagen en ranking</w:t>
      </w:r>
      <w:r w:rsidRPr="003A5E24" w:rsidR="0021603B">
        <w:rPr>
          <w:rFonts w:ascii="Century Gothic" w:hAnsi="Century Gothic"/>
          <w:color w:val="000000" w:themeColor="text1"/>
        </w:rPr>
        <w:t xml:space="preserve"> direct na afloop</w:t>
      </w:r>
    </w:p>
    <w:p w:rsidRPr="003A5E24" w:rsidR="0021603B" w:rsidP="00F7491C" w:rsidRDefault="0021603B" w14:paraId="401028CA" w14:textId="4E9F09FC">
      <w:pPr>
        <w:pStyle w:val="Lijstalinea"/>
        <w:numPr>
          <w:ilvl w:val="0"/>
          <w:numId w:val="9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>Ranking zichtbaar maken op de website</w:t>
      </w:r>
    </w:p>
    <w:p w:rsidRPr="003A5E24" w:rsidR="00F7491C" w:rsidP="00F7491C" w:rsidRDefault="00F7491C" w14:paraId="7ABF6523" w14:textId="77777777">
      <w:pPr>
        <w:pStyle w:val="Lijstalinea"/>
        <w:numPr>
          <w:ilvl w:val="0"/>
          <w:numId w:val="9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 xml:space="preserve">Verzorgen medailles of </w:t>
      </w:r>
      <w:proofErr w:type="spellStart"/>
      <w:r w:rsidRPr="003A5E24">
        <w:rPr>
          <w:rFonts w:ascii="Century Gothic" w:hAnsi="Century Gothic"/>
          <w:color w:val="000000" w:themeColor="text1"/>
        </w:rPr>
        <w:t>awards</w:t>
      </w:r>
      <w:proofErr w:type="spellEnd"/>
    </w:p>
    <w:p w:rsidRPr="003A5E24" w:rsidR="00F7491C" w:rsidP="00F7491C" w:rsidRDefault="0021603B" w14:paraId="1B97DA0A" w14:textId="3B9CF1E1">
      <w:pPr>
        <w:pStyle w:val="Lijstalinea"/>
        <w:numPr>
          <w:ilvl w:val="0"/>
          <w:numId w:val="9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 xml:space="preserve">Verzorging opstelling </w:t>
      </w:r>
      <w:proofErr w:type="spellStart"/>
      <w:r w:rsidRPr="003A5E24">
        <w:rPr>
          <w:rFonts w:ascii="Century Gothic" w:hAnsi="Century Gothic"/>
          <w:color w:val="000000" w:themeColor="text1"/>
        </w:rPr>
        <w:t>Brick</w:t>
      </w:r>
      <w:proofErr w:type="spellEnd"/>
      <w:r w:rsidRPr="003A5E24">
        <w:rPr>
          <w:rFonts w:ascii="Century Gothic" w:hAnsi="Century Gothic"/>
          <w:color w:val="000000" w:themeColor="text1"/>
        </w:rPr>
        <w:t xml:space="preserve"> materialen in overleg (afhankelijk van de variant)</w:t>
      </w:r>
    </w:p>
    <w:p w:rsidRPr="003A5E24" w:rsidR="0021603B" w:rsidP="00F7491C" w:rsidRDefault="0021603B" w14:paraId="5FE7E35E" w14:textId="19D5CC89">
      <w:pPr>
        <w:pStyle w:val="Lijstalinea"/>
        <w:numPr>
          <w:ilvl w:val="0"/>
          <w:numId w:val="9"/>
        </w:numPr>
        <w:spacing w:line="278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>Ontwikkeling van de juryopleiding en opleiden van nieuwe juryleden</w:t>
      </w:r>
    </w:p>
    <w:p w:rsidRPr="003A5E24" w:rsidR="00F7491C" w:rsidP="00F7491C" w:rsidRDefault="00F7491C" w14:paraId="2B9481E2" w14:textId="77777777">
      <w:pPr>
        <w:pStyle w:val="Lijstalinea"/>
        <w:rPr>
          <w:rFonts w:ascii="Century Gothic" w:hAnsi="Century Gothic"/>
          <w:color w:val="000000" w:themeColor="text1"/>
        </w:rPr>
      </w:pPr>
    </w:p>
    <w:p w:rsidRPr="003A5E24" w:rsidR="00F7491C" w:rsidP="00F7491C" w:rsidRDefault="00F7491C" w14:paraId="7B47832E" w14:textId="77777777">
      <w:pPr>
        <w:pStyle w:val="Lijstalinea"/>
        <w:rPr>
          <w:rFonts w:ascii="Century Gothic" w:hAnsi="Century Gothic"/>
          <w:color w:val="000000" w:themeColor="text1"/>
        </w:rPr>
      </w:pPr>
    </w:p>
    <w:p w:rsidRPr="003A5E24" w:rsidR="00F7491C" w:rsidP="00F7491C" w:rsidRDefault="00F7491C" w14:paraId="018071E1" w14:textId="77777777">
      <w:pPr>
        <w:rPr>
          <w:rFonts w:ascii="Century Gothic" w:hAnsi="Century Gothic"/>
          <w:color w:val="000000" w:themeColor="text1"/>
        </w:rPr>
      </w:pPr>
    </w:p>
    <w:p w:rsidRPr="003A5E24" w:rsidR="0050239B" w:rsidP="0050239B" w:rsidRDefault="0050239B" w14:paraId="57F7E4D6" w14:textId="77777777">
      <w:pPr>
        <w:spacing w:after="0" w:line="240" w:lineRule="auto"/>
        <w:rPr>
          <w:rFonts w:ascii="Century Gothic" w:hAnsi="Century Gothic"/>
          <w:color w:val="000000" w:themeColor="text1"/>
        </w:rPr>
      </w:pPr>
    </w:p>
    <w:p w:rsidRPr="003A5E24" w:rsidR="0050239B" w:rsidP="0050239B" w:rsidRDefault="0050239B" w14:paraId="5C12DC5A" w14:textId="77777777">
      <w:pPr>
        <w:spacing w:after="0" w:line="240" w:lineRule="auto"/>
        <w:rPr>
          <w:rFonts w:ascii="Century Gothic" w:hAnsi="Century Gothic"/>
          <w:color w:val="000000" w:themeColor="text1"/>
        </w:rPr>
      </w:pPr>
    </w:p>
    <w:p w:rsidRPr="003A5E24" w:rsidR="00F16E47" w:rsidP="0050239B" w:rsidRDefault="00A822EF" w14:paraId="5A9C5723" w14:textId="77777777">
      <w:pPr>
        <w:spacing w:after="0" w:line="240" w:lineRule="auto"/>
        <w:rPr>
          <w:rFonts w:ascii="Century Gothic" w:hAnsi="Century Gothic"/>
          <w:color w:val="000000" w:themeColor="text1"/>
        </w:rPr>
      </w:pPr>
      <w:r w:rsidRPr="003A5E24">
        <w:rPr>
          <w:rFonts w:ascii="Century Gothic" w:hAnsi="Century Gothic"/>
          <w:color w:val="000000" w:themeColor="text1"/>
        </w:rPr>
        <w:t xml:space="preserve"> </w:t>
      </w:r>
    </w:p>
    <w:sectPr w:rsidRPr="003A5E24" w:rsidR="00F16E47" w:rsidSect="00471F17">
      <w:headerReference w:type="even" r:id="rId12"/>
      <w:footerReference w:type="default" r:id="rId13"/>
      <w:headerReference w:type="first" r:id="rId14"/>
      <w:pgSz w:w="11906" w:h="16838" w:orient="portrait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25038" w:rsidP="00431A49" w:rsidRDefault="00925038" w14:paraId="3147B214" w14:textId="77777777">
      <w:pPr>
        <w:spacing w:after="0" w:line="240" w:lineRule="auto"/>
      </w:pPr>
      <w:r>
        <w:separator/>
      </w:r>
    </w:p>
  </w:endnote>
  <w:endnote w:type="continuationSeparator" w:id="0">
    <w:p w:rsidR="00925038" w:rsidP="00431A49" w:rsidRDefault="00925038" w14:paraId="37A95563" w14:textId="77777777">
      <w:pPr>
        <w:spacing w:after="0" w:line="240" w:lineRule="auto"/>
      </w:pPr>
      <w:r>
        <w:continuationSeparator/>
      </w:r>
    </w:p>
  </w:endnote>
  <w:endnote w:type="continuationNotice" w:id="1">
    <w:p w:rsidR="00925038" w:rsidRDefault="00925038" w14:paraId="316AB1B6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471F17" w:rsidRDefault="00471F17" w14:paraId="72F7E970" w14:textId="77777777">
    <w:pPr>
      <w:pStyle w:val="Voettekst"/>
    </w:pPr>
    <w:r>
      <w:rPr>
        <w:noProof/>
      </w:rPr>
      <mc:AlternateContent>
        <mc:Choice Requires="wps">
          <w:drawing>
            <wp:anchor distT="0" distB="0" distL="0" distR="0" simplePos="0" relativeHeight="251658243" behindDoc="1" locked="0" layoutInCell="1" allowOverlap="1" wp14:anchorId="33B69A08" wp14:editId="7F4006E9">
              <wp:simplePos x="0" y="0"/>
              <wp:positionH relativeFrom="page">
                <wp:posOffset>347534</wp:posOffset>
              </wp:positionH>
              <wp:positionV relativeFrom="page">
                <wp:posOffset>10162270</wp:posOffset>
              </wp:positionV>
              <wp:extent cx="3184525" cy="18288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84525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71F17" w:rsidP="00471F17" w:rsidRDefault="00471F17" w14:paraId="23343EBF" w14:textId="321D72FE">
                          <w:pPr>
                            <w:spacing w:before="18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231F20"/>
                              <w:spacing w:val="64"/>
                              <w:sz w:val="20"/>
                            </w:rPr>
                            <w:t xml:space="preserve"> </w:t>
                          </w:r>
                          <w:r w:rsidR="003A5E24">
                            <w:rPr>
                              <w:b/>
                              <w:color w:val="231F20"/>
                              <w:spacing w:val="64"/>
                              <w:sz w:val="20"/>
                            </w:rPr>
                            <w:t xml:space="preserve"> </w:t>
                          </w:r>
                          <w:r w:rsidR="003A5E24">
                            <w:rPr>
                              <w:rFonts w:ascii="Century Gothic" w:hAnsi="Century Gothic"/>
                              <w:b/>
                              <w:color w:val="A7A9AC"/>
                              <w:sz w:val="20"/>
                            </w:rPr>
                            <w:t>Bijlage 4 - Wedstrijdorganisatie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 w14:anchorId="395A9ABB">
            <v:shapetype id="_x0000_t202" coordsize="21600,21600" o:spt="202" path="m,l,21600r21600,l21600,xe" w14:anchorId="33B69A08">
              <v:stroke joinstyle="miter"/>
              <v:path gradientshapeok="t" o:connecttype="rect"/>
            </v:shapetype>
            <v:shape id="Textbox 7" style="position:absolute;margin-left:27.35pt;margin-top:800.2pt;width:250.75pt;height:14.4pt;z-index:-25165823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">
              <v:textbox inset="0,0,0,0">
                <w:txbxContent>
                  <w:p w:rsidR="00471F17" w:rsidP="00471F17" w:rsidRDefault="00471F17" w14:paraId="666C3726" w14:textId="321D72FE">
                    <w:pPr>
                      <w:spacing w:before="18"/>
                      <w:ind w:left="6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color w:val="231F20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231F20"/>
                        <w:sz w:val="20"/>
                      </w:rPr>
                      <w:t>2</w:t>
                    </w:r>
                    <w:r>
                      <w:rPr>
                        <w:b/>
                        <w:color w:val="231F20"/>
                        <w:sz w:val="20"/>
                      </w:rPr>
                      <w:fldChar w:fldCharType="end"/>
                    </w:r>
                    <w:r>
                      <w:rPr>
                        <w:b/>
                        <w:color w:val="231F20"/>
                        <w:spacing w:val="64"/>
                        <w:sz w:val="20"/>
                      </w:rPr>
                      <w:t xml:space="preserve"> </w:t>
                    </w:r>
                    <w:r w:rsidR="003A5E24">
                      <w:rPr>
                        <w:b/>
                        <w:color w:val="231F20"/>
                        <w:spacing w:val="64"/>
                        <w:sz w:val="20"/>
                      </w:rPr>
                      <w:t xml:space="preserve"> </w:t>
                    </w:r>
                    <w:r w:rsidR="003A5E24">
                      <w:rPr>
                        <w:rFonts w:ascii="Century Gothic" w:hAnsi="Century Gothic"/>
                        <w:b/>
                        <w:color w:val="A7A9AC"/>
                        <w:sz w:val="20"/>
                      </w:rPr>
                      <w:t>Bijlage 4 - Wedstrijdorganisatie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58242" behindDoc="1" locked="0" layoutInCell="1" allowOverlap="1" wp14:anchorId="565608F6" wp14:editId="3DA2A9FF">
              <wp:simplePos x="0" y="0"/>
              <wp:positionH relativeFrom="page">
                <wp:posOffset>5508008</wp:posOffset>
              </wp:positionH>
              <wp:positionV relativeFrom="page">
                <wp:posOffset>9664329</wp:posOffset>
              </wp:positionV>
              <wp:extent cx="1532255" cy="864235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532255" cy="864235"/>
                        <a:chOff x="0" y="0"/>
                        <a:chExt cx="1532255" cy="864235"/>
                      </a:xfrm>
                    </wpg:grpSpPr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1947" cy="82463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913694" y="783413"/>
                          <a:ext cx="293900" cy="6576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99889" y="784257"/>
                          <a:ext cx="344383" cy="7882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Image 6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777733" y="784257"/>
                          <a:ext cx="92393" cy="7942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>
          <w:pict w14:anchorId="73847F28">
            <v:group id="Group 2" style="position:absolute;margin-left:433.7pt;margin-top:760.95pt;width:120.65pt;height:68.05pt;z-index:-251658238;mso-wrap-distance-left:0;mso-wrap-distance-right:0;mso-position-horizontal-relative:page;mso-position-vertical-relative:page" coordsize="15322,8642" o:spid="_x0000_s1026" w14:anchorId="767CAED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mage 3" style="position:absolute;width:15319;height:824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">
                <v:imagedata o:title="" r:id="rId5"/>
              </v:shape>
              <v:shape id="Image 4" style="position:absolute;left:9136;top:7834;width:2939;height:65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">
                <v:imagedata o:title="" r:id="rId6"/>
              </v:shape>
              <v:shape id="Image 5" style="position:absolute;left:3998;top:7842;width:3444;height:788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">
                <v:imagedata o:title="" r:id="rId7"/>
              </v:shape>
              <v:shape id="Image 6" style="position:absolute;left:7777;top:7842;width:924;height:794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">
                <v:imagedata o:title="" r:id="rId8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25038" w:rsidP="00431A49" w:rsidRDefault="00925038" w14:paraId="0AB040A3" w14:textId="77777777">
      <w:pPr>
        <w:spacing w:after="0" w:line="240" w:lineRule="auto"/>
      </w:pPr>
      <w:r>
        <w:separator/>
      </w:r>
    </w:p>
  </w:footnote>
  <w:footnote w:type="continuationSeparator" w:id="0">
    <w:p w:rsidR="00925038" w:rsidP="00431A49" w:rsidRDefault="00925038" w14:paraId="3D84DDCB" w14:textId="77777777">
      <w:pPr>
        <w:spacing w:after="0" w:line="240" w:lineRule="auto"/>
      </w:pPr>
      <w:r>
        <w:continuationSeparator/>
      </w:r>
    </w:p>
  </w:footnote>
  <w:footnote w:type="continuationNotice" w:id="1">
    <w:p w:rsidR="00925038" w:rsidRDefault="00925038" w14:paraId="2C8E4DEF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1A49" w:rsidRDefault="000C746B" w14:paraId="5D550230" w14:textId="77777777">
    <w:pPr>
      <w:pStyle w:val="Koptekst"/>
    </w:pPr>
    <w:r>
      <w:rPr>
        <w:noProof/>
      </w:rPr>
      <w:pict w14:anchorId="65276766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923448438" style="position:absolute;margin-left:0;margin-top:0;width:595.2pt;height:841.9pt;z-index:-251658239;mso-wrap-edited:f;mso-width-percent:0;mso-height-percent:0;mso-position-horizontal:center;mso-position-horizontal-relative:margin;mso-position-vertical:center;mso-position-vertical-relative:margin;mso-width-percent:0;mso-height-percent:0" alt="" o:spid="_x0000_s1026" o:allowincell="f" type="#_x0000_t75">
          <v:imagedata o:title="Sjabloon Dutch Parkour - voorblad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1A49" w:rsidRDefault="000C746B" w14:paraId="003F597A" w14:textId="77777777">
    <w:pPr>
      <w:pStyle w:val="Koptekst"/>
    </w:pPr>
    <w:r>
      <w:rPr>
        <w:noProof/>
      </w:rPr>
      <w:pict w14:anchorId="2460734E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923448437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alt="" o:spid="_x0000_s1025" o:allowincell="f" type="#_x0000_t75">
          <v:imagedata o:title="Sjabloon Dutch Parkour - voorblad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EA56E"/>
    <w:multiLevelType w:val="hybridMultilevel"/>
    <w:tmpl w:val="22823FD0"/>
    <w:lvl w:ilvl="0" w:tplc="8AC2A7E8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039CBB9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538424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0B625B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E1A0BF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B28911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BE0CD8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FCCC14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34278C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C59526C"/>
    <w:multiLevelType w:val="multilevel"/>
    <w:tmpl w:val="8ACC1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1D771BE3"/>
    <w:multiLevelType w:val="hybridMultilevel"/>
    <w:tmpl w:val="03C62976"/>
    <w:lvl w:ilvl="0" w:tplc="1EFE4574">
      <w:start w:val="2"/>
      <w:numFmt w:val="bullet"/>
      <w:lvlText w:val="-"/>
      <w:lvlJc w:val="left"/>
      <w:pPr>
        <w:ind w:left="720" w:hanging="360"/>
      </w:pPr>
      <w:rPr>
        <w:rFonts w:hint="default" w:ascii="Aptos" w:hAnsi="Aptos" w:eastAsia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3B327FF"/>
    <w:multiLevelType w:val="hybridMultilevel"/>
    <w:tmpl w:val="644EA52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2056C2"/>
    <w:multiLevelType w:val="hybridMultilevel"/>
    <w:tmpl w:val="0076F2E4"/>
    <w:lvl w:ilvl="0" w:tplc="04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1F85BF4"/>
    <w:multiLevelType w:val="hybridMultilevel"/>
    <w:tmpl w:val="F75C396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E76CFE"/>
    <w:multiLevelType w:val="hybridMultilevel"/>
    <w:tmpl w:val="57E0BADA"/>
    <w:lvl w:ilvl="0" w:tplc="1EFE4574">
      <w:start w:val="2"/>
      <w:numFmt w:val="bullet"/>
      <w:lvlText w:val="-"/>
      <w:lvlJc w:val="left"/>
      <w:pPr>
        <w:ind w:left="720" w:hanging="360"/>
      </w:pPr>
      <w:rPr>
        <w:rFonts w:hint="default" w:ascii="Aptos" w:hAnsi="Aptos" w:eastAsiaTheme="minorHAnsi" w:cstheme="minorBidi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67C133F9"/>
    <w:multiLevelType w:val="hybridMultilevel"/>
    <w:tmpl w:val="27D690E2"/>
    <w:lvl w:ilvl="0" w:tplc="1EFE4574">
      <w:start w:val="2"/>
      <w:numFmt w:val="bullet"/>
      <w:lvlText w:val="-"/>
      <w:lvlJc w:val="left"/>
      <w:pPr>
        <w:ind w:left="720" w:hanging="360"/>
      </w:pPr>
      <w:rPr>
        <w:rFonts w:hint="default" w:ascii="Aptos" w:hAnsi="Aptos" w:eastAsiaTheme="minorHAnsi" w:cstheme="minorBidi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A86542A"/>
    <w:multiLevelType w:val="hybridMultilevel"/>
    <w:tmpl w:val="0F825560"/>
    <w:lvl w:ilvl="0" w:tplc="1EFE4574">
      <w:start w:val="2"/>
      <w:numFmt w:val="bullet"/>
      <w:lvlText w:val="-"/>
      <w:lvlJc w:val="left"/>
      <w:pPr>
        <w:ind w:left="720" w:hanging="360"/>
      </w:pPr>
      <w:rPr>
        <w:rFonts w:hint="default" w:ascii="Aptos" w:hAnsi="Aptos" w:eastAsiaTheme="minorHAnsi" w:cstheme="minorBidi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511604190">
    <w:abstractNumId w:val="0"/>
  </w:num>
  <w:num w:numId="2" w16cid:durableId="625089567">
    <w:abstractNumId w:val="4"/>
  </w:num>
  <w:num w:numId="3" w16cid:durableId="1492403412">
    <w:abstractNumId w:val="3"/>
  </w:num>
  <w:num w:numId="4" w16cid:durableId="90592501">
    <w:abstractNumId w:val="5"/>
  </w:num>
  <w:num w:numId="5" w16cid:durableId="1848905853">
    <w:abstractNumId w:val="1"/>
  </w:num>
  <w:num w:numId="6" w16cid:durableId="1609239866">
    <w:abstractNumId w:val="2"/>
  </w:num>
  <w:num w:numId="7" w16cid:durableId="133958151">
    <w:abstractNumId w:val="6"/>
  </w:num>
  <w:num w:numId="8" w16cid:durableId="1074158800">
    <w:abstractNumId w:val="8"/>
  </w:num>
  <w:num w:numId="9" w16cid:durableId="211619936">
    <w:abstractNumId w:val="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proofState w:spelling="clean" w:grammar="dirty"/>
  <w:attachedTemplate r:id="rId1"/>
  <w:trackRevisions w:val="false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91C"/>
    <w:rsid w:val="000220AA"/>
    <w:rsid w:val="00034862"/>
    <w:rsid w:val="00034B9A"/>
    <w:rsid w:val="00095B05"/>
    <w:rsid w:val="000B2209"/>
    <w:rsid w:val="000C746B"/>
    <w:rsid w:val="00110613"/>
    <w:rsid w:val="001222DF"/>
    <w:rsid w:val="00150CBC"/>
    <w:rsid w:val="001B19BF"/>
    <w:rsid w:val="001E0CC1"/>
    <w:rsid w:val="0021603B"/>
    <w:rsid w:val="00224A3F"/>
    <w:rsid w:val="002A1129"/>
    <w:rsid w:val="002F0943"/>
    <w:rsid w:val="0032693D"/>
    <w:rsid w:val="003A5E24"/>
    <w:rsid w:val="00431290"/>
    <w:rsid w:val="00431A49"/>
    <w:rsid w:val="004331FD"/>
    <w:rsid w:val="00443BB8"/>
    <w:rsid w:val="00471F17"/>
    <w:rsid w:val="004A1035"/>
    <w:rsid w:val="004D0B57"/>
    <w:rsid w:val="004E5D37"/>
    <w:rsid w:val="0050239B"/>
    <w:rsid w:val="005060CD"/>
    <w:rsid w:val="00545A96"/>
    <w:rsid w:val="005C181C"/>
    <w:rsid w:val="005D040D"/>
    <w:rsid w:val="006126C8"/>
    <w:rsid w:val="006144EB"/>
    <w:rsid w:val="00616CCB"/>
    <w:rsid w:val="0066609C"/>
    <w:rsid w:val="006D3143"/>
    <w:rsid w:val="0070204B"/>
    <w:rsid w:val="0075217E"/>
    <w:rsid w:val="0076544E"/>
    <w:rsid w:val="007C0B8E"/>
    <w:rsid w:val="008501DD"/>
    <w:rsid w:val="00852AB5"/>
    <w:rsid w:val="00867BBB"/>
    <w:rsid w:val="00882FDA"/>
    <w:rsid w:val="008D4267"/>
    <w:rsid w:val="009209E4"/>
    <w:rsid w:val="00925038"/>
    <w:rsid w:val="009606CB"/>
    <w:rsid w:val="00974937"/>
    <w:rsid w:val="00A822EF"/>
    <w:rsid w:val="00AD59C9"/>
    <w:rsid w:val="00AE3965"/>
    <w:rsid w:val="00B2297C"/>
    <w:rsid w:val="00B25BDB"/>
    <w:rsid w:val="00B449BD"/>
    <w:rsid w:val="00B50CE8"/>
    <w:rsid w:val="00B54A51"/>
    <w:rsid w:val="00B80B5A"/>
    <w:rsid w:val="00B942C4"/>
    <w:rsid w:val="00BD0676"/>
    <w:rsid w:val="00BD1E37"/>
    <w:rsid w:val="00BF1048"/>
    <w:rsid w:val="00C71B58"/>
    <w:rsid w:val="00C87F53"/>
    <w:rsid w:val="00D30A40"/>
    <w:rsid w:val="00D523B1"/>
    <w:rsid w:val="00D72D1D"/>
    <w:rsid w:val="00D73BBF"/>
    <w:rsid w:val="00DD56B1"/>
    <w:rsid w:val="00E10AB5"/>
    <w:rsid w:val="00E524D9"/>
    <w:rsid w:val="00E5677B"/>
    <w:rsid w:val="00E9051D"/>
    <w:rsid w:val="00EA0401"/>
    <w:rsid w:val="00ED2F1C"/>
    <w:rsid w:val="00F16E47"/>
    <w:rsid w:val="00F7491C"/>
    <w:rsid w:val="00FA6D1C"/>
    <w:rsid w:val="00FC2BE8"/>
    <w:rsid w:val="00FD7A11"/>
    <w:rsid w:val="088DE123"/>
    <w:rsid w:val="12EB554D"/>
    <w:rsid w:val="17B3AE2B"/>
    <w:rsid w:val="17B53B5F"/>
    <w:rsid w:val="184F872B"/>
    <w:rsid w:val="1B83016F"/>
    <w:rsid w:val="26E28AB5"/>
    <w:rsid w:val="29B9C611"/>
    <w:rsid w:val="2AEB144A"/>
    <w:rsid w:val="2BE838EB"/>
    <w:rsid w:val="2CA4A6A2"/>
    <w:rsid w:val="32AEBF33"/>
    <w:rsid w:val="356E6D87"/>
    <w:rsid w:val="36D2A128"/>
    <w:rsid w:val="3ED457A1"/>
    <w:rsid w:val="3F45E960"/>
    <w:rsid w:val="4037C939"/>
    <w:rsid w:val="4312B65E"/>
    <w:rsid w:val="4E622037"/>
    <w:rsid w:val="5B7967F5"/>
    <w:rsid w:val="61557008"/>
    <w:rsid w:val="66602E1C"/>
    <w:rsid w:val="6DF54E2E"/>
    <w:rsid w:val="7586A19E"/>
    <w:rsid w:val="79823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44BAAB"/>
  <w15:chartTrackingRefBased/>
  <w15:docId w15:val="{E3C71351-1678-4C8F-8287-A3F1687243A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31A4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31A4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1A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31A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31A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31A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31A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31A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31A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31A4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Kop2Char" w:customStyle="1">
    <w:name w:val="Kop 2 Char"/>
    <w:basedOn w:val="Standaardalinea-lettertype"/>
    <w:link w:val="Kop2"/>
    <w:uiPriority w:val="9"/>
    <w:semiHidden/>
    <w:rsid w:val="00431A4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Kop3Char" w:customStyle="1">
    <w:name w:val="Kop 3 Char"/>
    <w:basedOn w:val="Standaardalinea-lettertype"/>
    <w:link w:val="Kop3"/>
    <w:uiPriority w:val="9"/>
    <w:semiHidden/>
    <w:rsid w:val="00431A4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Kop4Char" w:customStyle="1">
    <w:name w:val="Kop 4 Char"/>
    <w:basedOn w:val="Standaardalinea-lettertype"/>
    <w:link w:val="Kop4"/>
    <w:uiPriority w:val="9"/>
    <w:semiHidden/>
    <w:rsid w:val="00431A49"/>
    <w:rPr>
      <w:rFonts w:eastAsiaTheme="majorEastAsia" w:cstheme="majorBidi"/>
      <w:i/>
      <w:iCs/>
      <w:color w:val="0F4761" w:themeColor="accent1" w:themeShade="BF"/>
    </w:rPr>
  </w:style>
  <w:style w:type="character" w:styleId="Kop5Char" w:customStyle="1">
    <w:name w:val="Kop 5 Char"/>
    <w:basedOn w:val="Standaardalinea-lettertype"/>
    <w:link w:val="Kop5"/>
    <w:uiPriority w:val="9"/>
    <w:semiHidden/>
    <w:rsid w:val="00431A49"/>
    <w:rPr>
      <w:rFonts w:eastAsiaTheme="majorEastAsia" w:cstheme="majorBidi"/>
      <w:color w:val="0F4761" w:themeColor="accent1" w:themeShade="BF"/>
    </w:rPr>
  </w:style>
  <w:style w:type="character" w:styleId="Kop6Char" w:customStyle="1">
    <w:name w:val="Kop 6 Char"/>
    <w:basedOn w:val="Standaardalinea-lettertype"/>
    <w:link w:val="Kop6"/>
    <w:uiPriority w:val="9"/>
    <w:semiHidden/>
    <w:rsid w:val="00431A49"/>
    <w:rPr>
      <w:rFonts w:eastAsiaTheme="majorEastAsia" w:cstheme="majorBidi"/>
      <w:i/>
      <w:iCs/>
      <w:color w:val="595959" w:themeColor="text1" w:themeTint="A6"/>
    </w:rPr>
  </w:style>
  <w:style w:type="character" w:styleId="Kop7Char" w:customStyle="1">
    <w:name w:val="Kop 7 Char"/>
    <w:basedOn w:val="Standaardalinea-lettertype"/>
    <w:link w:val="Kop7"/>
    <w:uiPriority w:val="9"/>
    <w:semiHidden/>
    <w:rsid w:val="00431A49"/>
    <w:rPr>
      <w:rFonts w:eastAsiaTheme="majorEastAsia" w:cstheme="majorBidi"/>
      <w:color w:val="595959" w:themeColor="text1" w:themeTint="A6"/>
    </w:rPr>
  </w:style>
  <w:style w:type="character" w:styleId="Kop8Char" w:customStyle="1">
    <w:name w:val="Kop 8 Char"/>
    <w:basedOn w:val="Standaardalinea-lettertype"/>
    <w:link w:val="Kop8"/>
    <w:uiPriority w:val="9"/>
    <w:semiHidden/>
    <w:rsid w:val="00431A49"/>
    <w:rPr>
      <w:rFonts w:eastAsiaTheme="majorEastAsia" w:cstheme="majorBidi"/>
      <w:i/>
      <w:iCs/>
      <w:color w:val="272727" w:themeColor="text1" w:themeTint="D8"/>
    </w:rPr>
  </w:style>
  <w:style w:type="character" w:styleId="Kop9Char" w:customStyle="1">
    <w:name w:val="Kop 9 Char"/>
    <w:basedOn w:val="Standaardalinea-lettertype"/>
    <w:link w:val="Kop9"/>
    <w:uiPriority w:val="9"/>
    <w:semiHidden/>
    <w:rsid w:val="00431A4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431A49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elChar" w:customStyle="1">
    <w:name w:val="Titel Char"/>
    <w:basedOn w:val="Standaardalinea-lettertype"/>
    <w:link w:val="Titel"/>
    <w:uiPriority w:val="10"/>
    <w:rsid w:val="00431A49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31A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431A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31A49"/>
    <w:pPr>
      <w:spacing w:before="160"/>
      <w:jc w:val="center"/>
    </w:pPr>
    <w:rPr>
      <w:i/>
      <w:iCs/>
      <w:color w:val="404040" w:themeColor="text1" w:themeTint="BF"/>
    </w:rPr>
  </w:style>
  <w:style w:type="character" w:styleId="CitaatChar" w:customStyle="1">
    <w:name w:val="Citaat Char"/>
    <w:basedOn w:val="Standaardalinea-lettertype"/>
    <w:link w:val="Citaat"/>
    <w:uiPriority w:val="29"/>
    <w:rsid w:val="00431A49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431A49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31A49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31A49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DuidelijkcitaatChar" w:customStyle="1">
    <w:name w:val="Duidelijk citaat Char"/>
    <w:basedOn w:val="Standaardalinea-lettertype"/>
    <w:link w:val="Duidelijkcitaat"/>
    <w:uiPriority w:val="30"/>
    <w:rsid w:val="00431A49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31A49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431A49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431A49"/>
  </w:style>
  <w:style w:type="paragraph" w:styleId="Voettekst">
    <w:name w:val="footer"/>
    <w:basedOn w:val="Standaard"/>
    <w:link w:val="VoettekstChar"/>
    <w:uiPriority w:val="99"/>
    <w:unhideWhenUsed/>
    <w:rsid w:val="00431A49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431A49"/>
  </w:style>
  <w:style w:type="paragraph" w:styleId="Kopvaninhoudsopgave">
    <w:name w:val="TOC Heading"/>
    <w:basedOn w:val="Kop1"/>
    <w:next w:val="Standaard"/>
    <w:uiPriority w:val="39"/>
    <w:unhideWhenUsed/>
    <w:qFormat/>
    <w:rsid w:val="0050239B"/>
    <w:pPr>
      <w:spacing w:before="480" w:after="0" w:line="276" w:lineRule="auto"/>
      <w:outlineLvl w:val="9"/>
    </w:pPr>
    <w:rPr>
      <w:b/>
      <w:bCs/>
      <w:kern w:val="0"/>
      <w:sz w:val="28"/>
      <w:szCs w:val="28"/>
      <w:lang w:eastAsia="nl-NL"/>
      <w14:ligatures w14:val="none"/>
    </w:rPr>
  </w:style>
  <w:style w:type="paragraph" w:styleId="Inhopg1">
    <w:name w:val="toc 1"/>
    <w:basedOn w:val="Standaard"/>
    <w:next w:val="Standaard"/>
    <w:autoRedefine/>
    <w:uiPriority w:val="39"/>
    <w:semiHidden/>
    <w:unhideWhenUsed/>
    <w:rsid w:val="0050239B"/>
    <w:pPr>
      <w:spacing w:before="360" w:after="360"/>
    </w:pPr>
    <w:rPr>
      <w:b/>
      <w:bCs/>
      <w:caps/>
      <w:u w:val="single"/>
    </w:rPr>
  </w:style>
  <w:style w:type="paragraph" w:styleId="Inhopg2">
    <w:name w:val="toc 2"/>
    <w:basedOn w:val="Standaard"/>
    <w:next w:val="Standaard"/>
    <w:autoRedefine/>
    <w:uiPriority w:val="39"/>
    <w:semiHidden/>
    <w:unhideWhenUsed/>
    <w:rsid w:val="0050239B"/>
    <w:pPr>
      <w:spacing w:after="0"/>
    </w:pPr>
    <w:rPr>
      <w:b/>
      <w:bCs/>
      <w:smallCaps/>
    </w:r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50239B"/>
    <w:pPr>
      <w:spacing w:after="0"/>
    </w:pPr>
    <w:rPr>
      <w:smallCaps/>
    </w:r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50239B"/>
    <w:pPr>
      <w:spacing w:after="0"/>
    </w:p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50239B"/>
    <w:pPr>
      <w:spacing w:after="0"/>
    </w:p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50239B"/>
    <w:pPr>
      <w:spacing w:after="0"/>
    </w:p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50239B"/>
    <w:pPr>
      <w:spacing w:after="0"/>
    </w:p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50239B"/>
    <w:pPr>
      <w:spacing w:after="0"/>
    </w:p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50239B"/>
    <w:pPr>
      <w:spacing w:after="0"/>
    </w:pPr>
  </w:style>
  <w:style w:type="character" w:styleId="apple-converted-space" w:customStyle="1">
    <w:name w:val="apple-converted-space"/>
    <w:basedOn w:val="Standaardalinea-lettertype"/>
    <w:rsid w:val="00F16E47"/>
  </w:style>
  <w:style w:type="character" w:styleId="Hyperlink">
    <w:name w:val="Hyperlink"/>
    <w:basedOn w:val="Standaardalinea-lettertype"/>
    <w:uiPriority w:val="99"/>
    <w:unhideWhenUsed/>
    <w:rsid w:val="00A822EF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822EF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5C181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5C181C"/>
    <w:pPr>
      <w:spacing w:line="240" w:lineRule="auto"/>
    </w:pPr>
    <w:rPr>
      <w:sz w:val="20"/>
      <w:szCs w:val="20"/>
    </w:rPr>
  </w:style>
  <w:style w:type="character" w:styleId="TekstopmerkingChar" w:customStyle="1">
    <w:name w:val="Tekst opmerking Char"/>
    <w:basedOn w:val="Standaardalinea-lettertype"/>
    <w:link w:val="Tekstopmerking"/>
    <w:uiPriority w:val="99"/>
    <w:rsid w:val="005C181C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C181C"/>
    <w:rPr>
      <w:b/>
      <w:bCs/>
    </w:rPr>
  </w:style>
  <w:style w:type="character" w:styleId="OnderwerpvanopmerkingChar" w:customStyle="1">
    <w:name w:val="Onderwerp van opmerking Char"/>
    <w:basedOn w:val="TekstopmerkingChar"/>
    <w:link w:val="Onderwerpvanopmerking"/>
    <w:uiPriority w:val="99"/>
    <w:semiHidden/>
    <w:rsid w:val="005C181C"/>
    <w:rPr>
      <w:b/>
      <w:bCs/>
      <w:sz w:val="20"/>
      <w:szCs w:val="20"/>
    </w:rPr>
  </w:style>
  <w:style w:type="paragraph" w:styleId="Revisie">
    <w:name w:val="Revision"/>
    <w:hidden/>
    <w:uiPriority w:val="99"/>
    <w:semiHidden/>
    <w:rsid w:val="005C181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92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2.xml" Id="rId14" /><Relationship Type="http://schemas.openxmlformats.org/officeDocument/2006/relationships/hyperlink" Target="mailto:materiaalverhuur@kngu.nl" TargetMode="External" Id="Re8f6fcde58734d45" 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kngunl.sharepoint.com/sites/KNGU_TEMPLATES/Office_Templates/Dutch%20Parkour.dotx" TargetMode="External"/></Relationships>
</file>

<file path=word/theme/theme1.xml><?xml version="1.0" encoding="utf-8"?>
<a:theme xmlns:a="http://schemas.openxmlformats.org/drawingml/2006/main" xmlns:thm15="http://schemas.microsoft.com/office/thememl/2012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c56337-7646-4741-91c4-73442531f785">
      <Terms xmlns="http://schemas.microsoft.com/office/infopath/2007/PartnerControls"/>
    </lcf76f155ced4ddcb4097134ff3c332f>
    <TaxCatchAll xmlns="7b256a56-178d-47a1-abf0-1008b69fc93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81C3F8DBBC9F47B47D6CB516C1CD30" ma:contentTypeVersion="16" ma:contentTypeDescription="Een nieuw document maken." ma:contentTypeScope="" ma:versionID="2dac9e550f752a5e3b3814a0e1b5d6a0">
  <xsd:schema xmlns:xsd="http://www.w3.org/2001/XMLSchema" xmlns:xs="http://www.w3.org/2001/XMLSchema" xmlns:p="http://schemas.microsoft.com/office/2006/metadata/properties" xmlns:ns2="eac56337-7646-4741-91c4-73442531f785" xmlns:ns3="7b256a56-178d-47a1-abf0-1008b69fc938" targetNamespace="http://schemas.microsoft.com/office/2006/metadata/properties" ma:root="true" ma:fieldsID="f5b85a8e2349177916ac9d176210d84d" ns2:_="" ns3:_="">
    <xsd:import namespace="eac56337-7646-4741-91c4-73442531f785"/>
    <xsd:import namespace="7b256a56-178d-47a1-abf0-1008b69fc9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c56337-7646-4741-91c4-73442531f7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Afbeeldingtags" ma:readOnly="false" ma:fieldId="{5cf76f15-5ced-4ddc-b409-7134ff3c332f}" ma:taxonomyMulti="true" ma:sspId="0ecab1bd-e65c-4703-9854-a8200364f2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256a56-178d-47a1-abf0-1008b69fc93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a3ec4a-6a9f-4ab0-8e7a-4d4c541f44fb}" ma:internalName="TaxCatchAll" ma:showField="CatchAllData" ma:web="7b256a56-178d-47a1-abf0-1008b69fc9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D96F04B-8F60-4BBE-AF4E-258925B43A69}">
  <ds:schemaRefs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7b256a56-178d-47a1-abf0-1008b69fc938"/>
    <ds:schemaRef ds:uri="http://purl.org/dc/terms/"/>
    <ds:schemaRef ds:uri="http://schemas.microsoft.com/office/infopath/2007/PartnerControls"/>
    <ds:schemaRef ds:uri="eac56337-7646-4741-91c4-73442531f785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B35AB7C-DDD7-485C-9322-F67A2D800D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3BE8A3-7123-4DFE-B1B0-CD1804770C73}"/>
</file>

<file path=customXml/itemProps4.xml><?xml version="1.0" encoding="utf-8"?>
<ds:datastoreItem xmlns:ds="http://schemas.openxmlformats.org/officeDocument/2006/customXml" ds:itemID="{C3E99DF1-9E00-E84D-A94A-EA3A1927A496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Dutch%20Parkour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Berrevoets | KNGU</dc:creator>
  <cp:keywords/>
  <dc:description/>
  <cp:lastModifiedBy>Veronique de Wit | KNGU</cp:lastModifiedBy>
  <cp:revision>20</cp:revision>
  <dcterms:created xsi:type="dcterms:W3CDTF">2025-10-22T12:53:00Z</dcterms:created>
  <dcterms:modified xsi:type="dcterms:W3CDTF">2026-07-13T08:07:44Z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0x0101006281C3F8DBBC9F47B47D6CB516C1CD30</vt:lpwstr>
  </property>
  <property fmtid="{D5CDD505-2E9C-101B-9397-08002B2CF9AE}" pid="3" name="MediaServiceImageTags">
    <vt:lpwstr/>
  </property>
</Properties>
</file>