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F6ABC" w14:textId="5B886F67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2106E" wp14:editId="075035A7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1674B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0C945ECC" w14:textId="77777777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2106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495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" filled="f" stroked="f">
                <v:textbox>
                  <w:txbxContent>
                    <w:p w14:paraId="0F71674B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0C945ECC" w14:textId="77777777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12FF7" wp14:editId="7049FB6E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61BA4" w14:textId="77777777" w:rsidR="006670FC" w:rsidRPr="00251C0A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496F6687" w14:textId="77777777" w:rsidR="006670FC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51BD1DF0" w14:textId="77777777" w:rsidR="006670FC" w:rsidRPr="00251C0A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5F32524F" w14:textId="77777777" w:rsidR="006670FC" w:rsidRPr="00FC21FC" w:rsidRDefault="006670FC" w:rsidP="006670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  <w:p w14:paraId="288C7D8A" w14:textId="7777777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12FF7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73561BA4" w14:textId="77777777" w:rsidR="006670FC" w:rsidRPr="00251C0A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496F6687" w14:textId="77777777" w:rsidR="006670FC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51BD1DF0" w14:textId="77777777" w:rsidR="006670FC" w:rsidRPr="00251C0A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5F32524F" w14:textId="77777777" w:rsidR="006670FC" w:rsidRPr="00FC21FC" w:rsidRDefault="006670FC" w:rsidP="006670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  <w:p w14:paraId="288C7D8A" w14:textId="77777777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FAFF5" wp14:editId="634E33BA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F30DA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5C51F868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4FB3861F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352D3305" w14:textId="7777777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AFF5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3C8F30DA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5C51F868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4FB3861F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352D3305" w14:textId="77777777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34BB9" wp14:editId="471CDA4A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9D5A7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14462D21" w14:textId="7777777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4B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20B9D5A7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14462D21" w14:textId="77777777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E799A" w14:textId="77777777" w:rsidR="008D251C" w:rsidRPr="008D251C" w:rsidRDefault="008D251C" w:rsidP="008D251C"/>
    <w:p w14:paraId="772BD179" w14:textId="77777777" w:rsidR="008D251C" w:rsidRPr="008D251C" w:rsidRDefault="008D251C" w:rsidP="008D251C"/>
    <w:p w14:paraId="67100890" w14:textId="77777777" w:rsidR="008D251C" w:rsidRPr="008D251C" w:rsidRDefault="008D251C" w:rsidP="008D251C"/>
    <w:p w14:paraId="6D257505" w14:textId="77777777" w:rsidR="008D251C" w:rsidRPr="008D251C" w:rsidRDefault="008D251C" w:rsidP="008D251C"/>
    <w:p w14:paraId="5107328F" w14:textId="77777777" w:rsidR="008D251C" w:rsidRPr="008D251C" w:rsidRDefault="008D251C" w:rsidP="008D251C"/>
    <w:p w14:paraId="1C2B679A" w14:textId="77777777" w:rsidR="008D251C" w:rsidRPr="008D251C" w:rsidRDefault="008D251C" w:rsidP="008D251C"/>
    <w:p w14:paraId="483235A5" w14:textId="7BC85EBF" w:rsidR="008D251C" w:rsidRPr="008D251C" w:rsidRDefault="002456A4" w:rsidP="008D251C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40C558" wp14:editId="436745B2">
                <wp:simplePos x="0" y="0"/>
                <wp:positionH relativeFrom="margin">
                  <wp:align>left</wp:align>
                </wp:positionH>
                <wp:positionV relativeFrom="paragraph">
                  <wp:posOffset>10575925</wp:posOffset>
                </wp:positionV>
                <wp:extent cx="1402080" cy="1218565"/>
                <wp:effectExtent l="0" t="0" r="7620" b="63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0F2BE" w14:textId="77777777" w:rsidR="006670FC" w:rsidRDefault="006670FC" w:rsidP="006670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ABD2676" w14:textId="77777777" w:rsidR="006670FC" w:rsidRDefault="006670FC" w:rsidP="006670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57942A1" w14:textId="77777777" w:rsidR="006670FC" w:rsidRPr="00251C0A" w:rsidRDefault="006670FC" w:rsidP="006670F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C558" id="Tekstvak 2" o:spid="_x0000_s1030" type="#_x0000_t202" style="position:absolute;left:0;text-align:left;margin-left:0;margin-top:832.75pt;width:110.4pt;height:95.9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n8JQIAACU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" stroked="f">
                <v:textbox>
                  <w:txbxContent>
                    <w:p w14:paraId="2390F2BE" w14:textId="77777777" w:rsidR="006670FC" w:rsidRDefault="006670FC" w:rsidP="006670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0ABD2676" w14:textId="77777777" w:rsidR="006670FC" w:rsidRDefault="006670FC" w:rsidP="006670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157942A1" w14:textId="77777777" w:rsidR="006670FC" w:rsidRPr="00251C0A" w:rsidRDefault="006670FC" w:rsidP="006670F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D251C" w:rsidRPr="008D251C" w:rsidSect="008659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213BA" w14:textId="77777777" w:rsidR="00B47E69" w:rsidRDefault="00B47E69" w:rsidP="00677C0F">
      <w:r>
        <w:separator/>
      </w:r>
    </w:p>
  </w:endnote>
  <w:endnote w:type="continuationSeparator" w:id="0">
    <w:p w14:paraId="3BF2B2FD" w14:textId="77777777" w:rsidR="00B47E69" w:rsidRDefault="00B47E69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68845" w14:textId="77777777" w:rsidR="002D5A79" w:rsidRDefault="002D5A7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3FEE1" w14:textId="77777777" w:rsidR="002D5A79" w:rsidRDefault="002D5A7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AADE5" w14:textId="77777777" w:rsidR="002D5A79" w:rsidRDefault="002D5A7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85DD5" w14:textId="77777777" w:rsidR="00B47E69" w:rsidRDefault="00B47E69" w:rsidP="00677C0F">
      <w:r>
        <w:separator/>
      </w:r>
    </w:p>
  </w:footnote>
  <w:footnote w:type="continuationSeparator" w:id="0">
    <w:p w14:paraId="28124127" w14:textId="77777777" w:rsidR="00B47E69" w:rsidRDefault="00B47E69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DE0D5" w14:textId="77777777" w:rsidR="002D5A79" w:rsidRDefault="00B47E69">
    <w:pPr>
      <w:pStyle w:val="Koptekst"/>
    </w:pPr>
    <w:r>
      <w:rPr>
        <w:noProof/>
      </w:rPr>
      <w:pict w14:anchorId="6B677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491563" o:spid="_x0000_s2053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 17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7C3FC" w14:textId="77777777" w:rsidR="0086591B" w:rsidRDefault="00B47E69">
    <w:pPr>
      <w:pStyle w:val="Koptekst"/>
    </w:pPr>
    <w:r>
      <w:rPr>
        <w:noProof/>
      </w:rPr>
      <w:pict w14:anchorId="7B574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491564" o:spid="_x0000_s2054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 17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19E1D" w14:textId="77777777" w:rsidR="002D5A79" w:rsidRDefault="00B47E69">
    <w:pPr>
      <w:pStyle w:val="Koptekst"/>
    </w:pPr>
    <w:r>
      <w:rPr>
        <w:noProof/>
      </w:rPr>
      <w:pict w14:anchorId="5ED16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491562" o:spid="_x0000_s2052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 17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57"/>
    <w:rsid w:val="000345FB"/>
    <w:rsid w:val="00133AD2"/>
    <w:rsid w:val="00183355"/>
    <w:rsid w:val="00185A8B"/>
    <w:rsid w:val="00230E7C"/>
    <w:rsid w:val="002456A4"/>
    <w:rsid w:val="002A7DA3"/>
    <w:rsid w:val="002D3B3A"/>
    <w:rsid w:val="002D5A79"/>
    <w:rsid w:val="00311BEE"/>
    <w:rsid w:val="003203F2"/>
    <w:rsid w:val="00320D2F"/>
    <w:rsid w:val="003604A2"/>
    <w:rsid w:val="00411968"/>
    <w:rsid w:val="00437257"/>
    <w:rsid w:val="004C1675"/>
    <w:rsid w:val="00583CB1"/>
    <w:rsid w:val="005B71E2"/>
    <w:rsid w:val="006030B2"/>
    <w:rsid w:val="006604E1"/>
    <w:rsid w:val="006670FC"/>
    <w:rsid w:val="00677C0F"/>
    <w:rsid w:val="007040A4"/>
    <w:rsid w:val="00720896"/>
    <w:rsid w:val="00746C35"/>
    <w:rsid w:val="0076353D"/>
    <w:rsid w:val="00797A9C"/>
    <w:rsid w:val="007C77C6"/>
    <w:rsid w:val="007D70CF"/>
    <w:rsid w:val="0086591B"/>
    <w:rsid w:val="008C0C9C"/>
    <w:rsid w:val="008D251C"/>
    <w:rsid w:val="00900A44"/>
    <w:rsid w:val="00944068"/>
    <w:rsid w:val="009D7BA2"/>
    <w:rsid w:val="00A1139F"/>
    <w:rsid w:val="00A3040B"/>
    <w:rsid w:val="00A7044B"/>
    <w:rsid w:val="00A80CE6"/>
    <w:rsid w:val="00AA6DB7"/>
    <w:rsid w:val="00B47E69"/>
    <w:rsid w:val="00B61E18"/>
    <w:rsid w:val="00BA639C"/>
    <w:rsid w:val="00BC27B6"/>
    <w:rsid w:val="00BC7740"/>
    <w:rsid w:val="00BD2316"/>
    <w:rsid w:val="00C263BB"/>
    <w:rsid w:val="00C34F31"/>
    <w:rsid w:val="00C56AC7"/>
    <w:rsid w:val="00CB0ED3"/>
    <w:rsid w:val="00D12F95"/>
    <w:rsid w:val="00D45D70"/>
    <w:rsid w:val="00DC1AE8"/>
    <w:rsid w:val="00E31F01"/>
    <w:rsid w:val="00F11AAE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08664378"/>
  <w14:defaultImageDpi w14:val="300"/>
  <w15:docId w15:val="{D09F366C-900A-4339-BA4B-6E54A59F7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Poster\Sjabloon-DG-Ritmisch-Gymnastiek-2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8420EC-920F-4ED3-A3BB-19CD9A49C5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D5F1E9-6E16-41C8-B11E-1056CA8A85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12C65-F771-4142-9569-5578AEF72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FEB5EA-BFEF-4986-A1E6-8B65E8F7F7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Sjabloon-DG-Ritmisch-Gymnastiek-2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cp:lastPrinted>2019-01-22T10:52:00Z</cp:lastPrinted>
  <dcterms:created xsi:type="dcterms:W3CDTF">2021-03-05T14:34:00Z</dcterms:created>
  <dcterms:modified xsi:type="dcterms:W3CDTF">2021-03-05T14:34:00Z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4670000</vt:r8>
  </property>
</Properties>
</file>